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ellenraster"/>
        <w:tblpPr w:leftFromText="142" w:rightFromText="142" w:vertAnchor="page" w:horzAnchor="page" w:tblpX="4480" w:tblpY="2042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66"/>
      </w:tblGrid>
      <w:tr w:rsidR="00E03C77" w14:paraId="0B4CA89E" w14:textId="77777777" w:rsidTr="00E03C77">
        <w:tc>
          <w:tcPr>
            <w:tcW w:w="6566" w:type="dxa"/>
          </w:tcPr>
          <w:p w14:paraId="500C84BA" w14:textId="77777777" w:rsidR="00E03C77" w:rsidRDefault="002C4E8A" w:rsidP="00E03C77">
            <w:pPr>
              <w:pStyle w:val="VornameNachname"/>
            </w:pPr>
            <w:sdt>
              <w:sdtPr>
                <w:alias w:val="Vor-/Nachname"/>
                <w:tag w:val="Vor-/Nachname"/>
                <w:id w:val="-2117282425"/>
                <w:lock w:val="sdtLocked"/>
                <w:placeholder>
                  <w:docPart w:val="27B222CE9EE54F3BAC6A15EA69502287"/>
                </w:placeholder>
                <w:showingPlcHdr/>
              </w:sdtPr>
              <w:sdtEndPr/>
              <w:sdtContent>
                <w:r w:rsidR="008D5075" w:rsidRPr="0018642C">
                  <w:rPr>
                    <w:rStyle w:val="Platzhaltertext"/>
                    <w:color w:val="38919B" w:themeColor="accent4"/>
                  </w:rPr>
                  <w:t>Vor-/Nachname</w:t>
                </w:r>
              </w:sdtContent>
            </w:sdt>
          </w:p>
        </w:tc>
      </w:tr>
    </w:tbl>
    <w:p w14:paraId="16ED6F19" w14:textId="2C421B93" w:rsidR="009928A8" w:rsidRPr="00056924" w:rsidRDefault="005315FC" w:rsidP="00D50924">
      <w:pPr>
        <w:pStyle w:val="Abstand"/>
      </w:pPr>
      <w:r w:rsidRPr="00056924"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DC3FAF" wp14:editId="7583EC25">
                <wp:simplePos x="0" y="0"/>
                <wp:positionH relativeFrom="column">
                  <wp:posOffset>-94615</wp:posOffset>
                </wp:positionH>
                <wp:positionV relativeFrom="paragraph">
                  <wp:posOffset>-824864</wp:posOffset>
                </wp:positionV>
                <wp:extent cx="4218940" cy="546100"/>
                <wp:effectExtent l="0" t="0" r="0" b="6350"/>
                <wp:wrapNone/>
                <wp:docPr id="24" name="Textfeld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18940" cy="546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2C83AD4" w14:textId="77777777" w:rsidR="00207BBE" w:rsidRDefault="00C8033A" w:rsidP="00CE2627">
                            <w:pPr>
                              <w:pStyle w:val="Hinweistextausgeblendet"/>
                            </w:pPr>
                            <w:r w:rsidRPr="00CE2627">
                              <w:t xml:space="preserve">Sollten zu einer Position zusätzliche Zeilen benötigt werden, so kann man die Tabellenzeilen mit der Maus markieren, kopieren und in der letzten der </w:t>
                            </w:r>
                            <w:r w:rsidR="00207BBE">
                              <w:t>drei</w:t>
                            </w:r>
                            <w:r w:rsidRPr="00CE2627">
                              <w:t xml:space="preserve"> Absatzmarken nach der Tabelle einfügen.</w:t>
                            </w:r>
                            <w:r w:rsidR="005315FC">
                              <w:t xml:space="preserve"> </w:t>
                            </w:r>
                          </w:p>
                          <w:p w14:paraId="1685AE3C" w14:textId="77777777" w:rsidR="00C8033A" w:rsidRPr="00CE2627" w:rsidRDefault="005315FC" w:rsidP="005315FC">
                            <w:pPr>
                              <w:pStyle w:val="Hinweistextausgeblendet"/>
                            </w:pPr>
                            <w:r w:rsidRPr="005315FC">
                              <w:rPr>
                                <w:rFonts w:ascii="Arial" w:eastAsia="Arial" w:hAnsi="Arial" w:cs="Times New Roman"/>
                                <w:b/>
                                <w:color w:val="000000"/>
                              </w:rPr>
                              <w:t>Bitte immer eine Absatzmarke zwischen den Tabellenzeilen frei lassen.</w:t>
                            </w:r>
                            <w:r>
                              <w:rPr>
                                <w:rFonts w:ascii="Arial" w:eastAsia="Arial" w:hAnsi="Arial" w:cs="Times New Roman"/>
                                <w:color w:val="00000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Times New Roman"/>
                                <w:color w:val="000000"/>
                              </w:rPr>
                              <w:br/>
                            </w:r>
                            <w:r w:rsidR="00C8033A" w:rsidRPr="00CE2627">
                              <w:t xml:space="preserve">Einen manuellen Seitenumbruch </w:t>
                            </w:r>
                            <w:r w:rsidR="009A4B98">
                              <w:t xml:space="preserve">erzeugt </w:t>
                            </w:r>
                            <w:r w:rsidR="00C8033A" w:rsidRPr="00CE2627">
                              <w:t>man mit STRG+ENTER.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DDC3FAF" id="_x0000_t202" coordsize="21600,21600" o:spt="202" path="m,l,21600r21600,l21600,xe">
                <v:stroke joinstyle="miter"/>
                <v:path gradientshapeok="t" o:connecttype="rect"/>
              </v:shapetype>
              <v:shape id="Textfeld 24" o:spid="_x0000_s1026" type="#_x0000_t202" style="position:absolute;margin-left:-7.45pt;margin-top:-64.95pt;width:332.2pt;height:4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" filled="f" stroked="f" strokeweight=".5pt">
                <v:textbox>
                  <w:txbxContent>
                    <w:p w14:paraId="42C83AD4" w14:textId="77777777" w:rsidR="00207BBE" w:rsidRDefault="00C8033A" w:rsidP="00CE2627">
                      <w:pPr>
                        <w:pStyle w:val="Hinweistextausgeblendet"/>
                      </w:pPr>
                      <w:r w:rsidRPr="00CE2627">
                        <w:t xml:space="preserve">Sollten zu einer Position zusätzliche Zeilen benötigt werden, so kann man die Tabellenzeilen mit der Maus markieren, kopieren und in der letzten der </w:t>
                      </w:r>
                      <w:r w:rsidR="00207BBE">
                        <w:t>drei</w:t>
                      </w:r>
                      <w:r w:rsidRPr="00CE2627">
                        <w:t xml:space="preserve"> Absatzmarken nach der Tabelle einfügen.</w:t>
                      </w:r>
                      <w:r w:rsidR="005315FC">
                        <w:t xml:space="preserve"> </w:t>
                      </w:r>
                    </w:p>
                    <w:p w14:paraId="1685AE3C" w14:textId="77777777" w:rsidR="00C8033A" w:rsidRPr="00CE2627" w:rsidRDefault="005315FC" w:rsidP="005315FC">
                      <w:pPr>
                        <w:pStyle w:val="Hinweistextausgeblendet"/>
                      </w:pPr>
                      <w:r w:rsidRPr="005315FC">
                        <w:rPr>
                          <w:rFonts w:ascii="Arial" w:eastAsia="Arial" w:hAnsi="Arial" w:cs="Times New Roman"/>
                          <w:b/>
                          <w:color w:val="000000"/>
                        </w:rPr>
                        <w:t>Bitte immer eine Absatzmarke zwischen den Tabellenzeilen frei lassen.</w:t>
                      </w:r>
                      <w:r>
                        <w:rPr>
                          <w:rFonts w:ascii="Arial" w:eastAsia="Arial" w:hAnsi="Arial" w:cs="Times New Roman"/>
                          <w:color w:val="000000"/>
                        </w:rPr>
                        <w:t xml:space="preserve"> </w:t>
                      </w:r>
                      <w:r>
                        <w:rPr>
                          <w:rFonts w:ascii="Arial" w:eastAsia="Arial" w:hAnsi="Arial" w:cs="Times New Roman"/>
                          <w:color w:val="000000"/>
                        </w:rPr>
                        <w:br/>
                      </w:r>
                      <w:r w:rsidR="00C8033A" w:rsidRPr="00CE2627">
                        <w:t xml:space="preserve">Einen manuellen Seitenumbruch </w:t>
                      </w:r>
                      <w:r w:rsidR="009A4B98">
                        <w:t xml:space="preserve">erzeugt </w:t>
                      </w:r>
                      <w:r w:rsidR="00C8033A" w:rsidRPr="00CE2627">
                        <w:t>man mit STRG+ENTER.</w:t>
                      </w:r>
                    </w:p>
                  </w:txbxContent>
                </v:textbox>
              </v:shape>
            </w:pict>
          </mc:Fallback>
        </mc:AlternateContent>
      </w:r>
      <w:r w:rsidR="00BA78AA" w:rsidRPr="008D5075">
        <w:drawing>
          <wp:anchor distT="0" distB="0" distL="114300" distR="114300" simplePos="0" relativeHeight="251678720" behindDoc="0" locked="0" layoutInCell="1" allowOverlap="1" wp14:anchorId="610743E5" wp14:editId="6EC49D27">
            <wp:simplePos x="0" y="0"/>
            <wp:positionH relativeFrom="column">
              <wp:posOffset>-2524125</wp:posOffset>
            </wp:positionH>
            <wp:positionV relativeFrom="paragraph">
              <wp:posOffset>2661920</wp:posOffset>
            </wp:positionV>
            <wp:extent cx="181610" cy="179705"/>
            <wp:effectExtent l="0" t="0" r="8890" b="0"/>
            <wp:wrapNone/>
            <wp:docPr id="56" name="Grafik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Ringe.emf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610" cy="1797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A78AA">
        <w:drawing>
          <wp:anchor distT="0" distB="0" distL="114300" distR="114300" simplePos="0" relativeHeight="251675648" behindDoc="0" locked="0" layoutInCell="1" allowOverlap="1" wp14:anchorId="07CDCFC4" wp14:editId="7DA84992">
            <wp:simplePos x="0" y="0"/>
            <wp:positionH relativeFrom="column">
              <wp:posOffset>-2525395</wp:posOffset>
            </wp:positionH>
            <wp:positionV relativeFrom="paragraph">
              <wp:posOffset>1503045</wp:posOffset>
            </wp:positionV>
            <wp:extent cx="183515" cy="179705"/>
            <wp:effectExtent l="0" t="0" r="6985" b="0"/>
            <wp:wrapNone/>
            <wp:docPr id="52" name="Grafik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Anschrift.emf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3515" cy="1797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A78AA">
        <w:drawing>
          <wp:anchor distT="0" distB="0" distL="114300" distR="114300" simplePos="0" relativeHeight="251679744" behindDoc="0" locked="0" layoutInCell="1" allowOverlap="1" wp14:anchorId="3C1B6F29" wp14:editId="03843AF6">
            <wp:simplePos x="0" y="0"/>
            <wp:positionH relativeFrom="column">
              <wp:posOffset>-2522220</wp:posOffset>
            </wp:positionH>
            <wp:positionV relativeFrom="paragraph">
              <wp:posOffset>996950</wp:posOffset>
            </wp:positionV>
            <wp:extent cx="179705" cy="179705"/>
            <wp:effectExtent l="0" t="0" r="0" b="0"/>
            <wp:wrapNone/>
            <wp:docPr id="57" name="Grafik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Phone.emf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705" cy="1797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A78AA">
        <w:drawing>
          <wp:anchor distT="0" distB="0" distL="114300" distR="114300" simplePos="0" relativeHeight="251674624" behindDoc="0" locked="0" layoutInCell="1" allowOverlap="1" wp14:anchorId="02D6924A" wp14:editId="7CB6C6B8">
            <wp:simplePos x="0" y="0"/>
            <wp:positionH relativeFrom="column">
              <wp:posOffset>-2524760</wp:posOffset>
            </wp:positionH>
            <wp:positionV relativeFrom="paragraph">
              <wp:posOffset>2186940</wp:posOffset>
            </wp:positionV>
            <wp:extent cx="181610" cy="179705"/>
            <wp:effectExtent l="0" t="0" r="8890" b="0"/>
            <wp:wrapNone/>
            <wp:docPr id="51" name="Grafik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Datum.emf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610" cy="1797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A78AA" w:rsidRPr="008D5075">
        <w:drawing>
          <wp:anchor distT="0" distB="0" distL="114300" distR="114300" simplePos="0" relativeHeight="251677696" behindDoc="0" locked="0" layoutInCell="1" allowOverlap="1" wp14:anchorId="0AF276A3" wp14:editId="12BE0417">
            <wp:simplePos x="0" y="0"/>
            <wp:positionH relativeFrom="column">
              <wp:posOffset>-2522855</wp:posOffset>
            </wp:positionH>
            <wp:positionV relativeFrom="paragraph">
              <wp:posOffset>3203575</wp:posOffset>
            </wp:positionV>
            <wp:extent cx="179705" cy="177800"/>
            <wp:effectExtent l="0" t="0" r="0" b="0"/>
            <wp:wrapNone/>
            <wp:docPr id="55" name="Grafik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Pfeile.emf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705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A78AA" w:rsidRPr="00056924">
        <w:drawing>
          <wp:anchor distT="0" distB="0" distL="114300" distR="114300" simplePos="0" relativeHeight="251676672" behindDoc="0" locked="0" layoutInCell="1" allowOverlap="1" wp14:anchorId="1EAF94AA" wp14:editId="50E6FAF9">
            <wp:simplePos x="0" y="0"/>
            <wp:positionH relativeFrom="column">
              <wp:posOffset>-2525395</wp:posOffset>
            </wp:positionH>
            <wp:positionV relativeFrom="paragraph">
              <wp:posOffset>485775</wp:posOffset>
            </wp:positionV>
            <wp:extent cx="179705" cy="177800"/>
            <wp:effectExtent l="0" t="0" r="0" b="0"/>
            <wp:wrapNone/>
            <wp:docPr id="54" name="Grafik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Mail.emf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705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D5075" w:rsidRPr="00056924">
        <w:drawing>
          <wp:anchor distT="0" distB="0" distL="114300" distR="114300" simplePos="0" relativeHeight="251658239" behindDoc="1" locked="0" layoutInCell="1" allowOverlap="1" wp14:anchorId="48370BA8" wp14:editId="02C706C6">
            <wp:simplePos x="0" y="0"/>
            <wp:positionH relativeFrom="column">
              <wp:posOffset>-2354250</wp:posOffset>
            </wp:positionH>
            <wp:positionV relativeFrom="paragraph">
              <wp:posOffset>-2220595</wp:posOffset>
            </wp:positionV>
            <wp:extent cx="1513205" cy="1943100"/>
            <wp:effectExtent l="0" t="0" r="0" b="0"/>
            <wp:wrapNone/>
            <wp:docPr id="35" name="Grafik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latzhalterbild_54x42.jp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3205" cy="1943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D5075" w:rsidRPr="00056924"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285B8C22" wp14:editId="5B1BC2A7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2476800" cy="10692000"/>
                <wp:effectExtent l="0" t="0" r="0" b="0"/>
                <wp:wrapNone/>
                <wp:docPr id="21" name="Freihandform: Form 20">
                  <a:extLst xmlns:a="http://schemas.openxmlformats.org/drawingml/2006/main">
                    <a:ext uri="{FF2B5EF4-FFF2-40B4-BE49-F238E27FC236}">
                      <a16:creationId xmlns:a16="http://schemas.microsoft.com/office/drawing/2014/main" id="{FFF83DC1-DFB8-45F7-A217-1D3E843BC281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800" cy="10692000"/>
                        </a:xfrm>
                        <a:custGeom>
                          <a:avLst/>
                          <a:gdLst>
                            <a:gd name="connsiteX0" fmla="*/ 0 w 2476800"/>
                            <a:gd name="connsiteY0" fmla="*/ 0 h 10692000"/>
                            <a:gd name="connsiteX1" fmla="*/ 2476800 w 2476800"/>
                            <a:gd name="connsiteY1" fmla="*/ 0 h 10692000"/>
                            <a:gd name="connsiteX2" fmla="*/ 2476800 w 2476800"/>
                            <a:gd name="connsiteY2" fmla="*/ 10692000 h 10692000"/>
                            <a:gd name="connsiteX3" fmla="*/ 0 w 2476800"/>
                            <a:gd name="connsiteY3" fmla="*/ 10692000 h 10692000"/>
                            <a:gd name="connsiteX4" fmla="*/ 0 w 2476800"/>
                            <a:gd name="connsiteY4" fmla="*/ 0 h 10692000"/>
                            <a:gd name="connsiteX5" fmla="*/ 1238400 w 2476800"/>
                            <a:gd name="connsiteY5" fmla="*/ 720000 h 10692000"/>
                            <a:gd name="connsiteX6" fmla="*/ 518400 w 2476800"/>
                            <a:gd name="connsiteY6" fmla="*/ 1440000 h 10692000"/>
                            <a:gd name="connsiteX7" fmla="*/ 1238400 w 2476800"/>
                            <a:gd name="connsiteY7" fmla="*/ 2160000 h 10692000"/>
                            <a:gd name="connsiteX8" fmla="*/ 1958400 w 2476800"/>
                            <a:gd name="connsiteY8" fmla="*/ 1440000 h 10692000"/>
                            <a:gd name="connsiteX9" fmla="*/ 1238400 w 2476800"/>
                            <a:gd name="connsiteY9" fmla="*/ 720000 h 106920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</a:cxnLst>
                          <a:rect l="l" t="t" r="r" b="b"/>
                          <a:pathLst>
                            <a:path w="2476800" h="10692000">
                              <a:moveTo>
                                <a:pt x="0" y="0"/>
                              </a:moveTo>
                              <a:lnTo>
                                <a:pt x="2476800" y="0"/>
                              </a:lnTo>
                              <a:lnTo>
                                <a:pt x="2476800" y="10692000"/>
                              </a:lnTo>
                              <a:lnTo>
                                <a:pt x="0" y="10692000"/>
                              </a:lnTo>
                              <a:lnTo>
                                <a:pt x="0" y="0"/>
                              </a:lnTo>
                              <a:close/>
                              <a:moveTo>
                                <a:pt x="1238400" y="720000"/>
                              </a:moveTo>
                              <a:cubicBezTo>
                                <a:pt x="840755" y="720000"/>
                                <a:pt x="518400" y="1042355"/>
                                <a:pt x="518400" y="1440000"/>
                              </a:cubicBezTo>
                              <a:cubicBezTo>
                                <a:pt x="518400" y="1837645"/>
                                <a:pt x="840755" y="2160000"/>
                                <a:pt x="1238400" y="2160000"/>
                              </a:cubicBezTo>
                              <a:cubicBezTo>
                                <a:pt x="1636045" y="2160000"/>
                                <a:pt x="1958400" y="1837645"/>
                                <a:pt x="1958400" y="1440000"/>
                              </a:cubicBezTo>
                              <a:cubicBezTo>
                                <a:pt x="1958400" y="1042355"/>
                                <a:pt x="1636045" y="720000"/>
                                <a:pt x="1238400" y="72000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A4A4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E60A33" id="Freihandform: Form 20" o:spid="_x0000_s1026" style="position:absolute;margin-left:0;margin-top:0;width:195pt;height:841.9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2476800,10692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" path="m,l2476800,r,10692000l,10692000,,xm1238400,720000v-397645,,-720000,322355,-720000,720000c518400,1837645,840755,2160000,1238400,2160000v397645,,720000,-322355,720000,-720000c1958400,1042355,1636045,720000,1238400,720000xe" fillcolor="#4a4a49" stroked="f" strokeweight="1pt">
                <v:stroke joinstyle="miter"/>
                <v:path arrowok="t" o:connecttype="custom" o:connectlocs="0,0;2476800,0;2476800,10692000;0,10692000;0,0;1238400,720000;518400,1440000;1238400,2160000;1958400,1440000;1238400,720000" o:connectangles="0,0,0,0,0,0,0,0,0,0"/>
                <w10:wrap anchorx="page" anchory="page"/>
              </v:shape>
            </w:pict>
          </mc:Fallback>
        </mc:AlternateContent>
      </w:r>
      <w:r w:rsidR="00AE408F" w:rsidRPr="00056924"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3076A64" wp14:editId="5E89637B">
                <wp:simplePos x="0" y="0"/>
                <wp:positionH relativeFrom="page">
                  <wp:posOffset>2800985</wp:posOffset>
                </wp:positionH>
                <wp:positionV relativeFrom="page">
                  <wp:posOffset>391160</wp:posOffset>
                </wp:positionV>
                <wp:extent cx="3596005" cy="572135"/>
                <wp:effectExtent l="0" t="0" r="4445" b="0"/>
                <wp:wrapNone/>
                <wp:docPr id="36" name="Textfeld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96005" cy="57213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F229DA6" w14:textId="77777777" w:rsidR="00774C5D" w:rsidRPr="00774C5D" w:rsidRDefault="00774C5D" w:rsidP="00774C5D">
                            <w:pPr>
                              <w:pStyle w:val="Hinweistextausgeblendet"/>
                              <w:rPr>
                                <w:b/>
                              </w:rPr>
                            </w:pPr>
                            <w:r w:rsidRPr="00774C5D">
                              <w:rPr>
                                <w:b/>
                              </w:rPr>
                              <w:t>Bild ändern</w:t>
                            </w:r>
                          </w:p>
                          <w:p w14:paraId="4E06D0C8" w14:textId="77777777" w:rsidR="002C2071" w:rsidRDefault="00774C5D" w:rsidP="00774C5D">
                            <w:pPr>
                              <w:pStyle w:val="Hinweistextausgeblendet"/>
                            </w:pPr>
                            <w:r>
                              <w:t>D</w:t>
                            </w:r>
                            <w:r w:rsidR="00AE408F">
                              <w:t>as</w:t>
                            </w:r>
                            <w:r>
                              <w:t xml:space="preserve"> Bild mit gedrückter rechter Maustaste anklicken. Bild ändern auswählen und neues Bild einfügen. Mit Doppelklick auf Bild öffnet sich ein Dialogfenster zum Einstellen der Größe (empfohlen 5</w:t>
                            </w:r>
                            <w:r w:rsidR="001103CB">
                              <w:t>,4 cm</w:t>
                            </w:r>
                            <w:r>
                              <w:t xml:space="preserve"> x 4</w:t>
                            </w:r>
                            <w:r w:rsidR="001103CB">
                              <w:t>,</w:t>
                            </w:r>
                            <w:r>
                              <w:t xml:space="preserve">2 </w:t>
                            </w:r>
                            <w:r w:rsidR="001103CB">
                              <w:t>cm</w:t>
                            </w:r>
                            <w:r>
                              <w:t>) und anderen Eigenschaften.</w:t>
                            </w:r>
                            <w:r w:rsidR="00AE408F"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076A64" id="Textfeld 36" o:spid="_x0000_s1027" type="#_x0000_t202" style="position:absolute;margin-left:220.55pt;margin-top:30.8pt;width:283.15pt;height:45.05pt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" fillcolor="white [3212]" stroked="f" strokeweight=".5pt">
                <v:textbox>
                  <w:txbxContent>
                    <w:p w14:paraId="5F229DA6" w14:textId="77777777" w:rsidR="00774C5D" w:rsidRPr="00774C5D" w:rsidRDefault="00774C5D" w:rsidP="00774C5D">
                      <w:pPr>
                        <w:pStyle w:val="Hinweistextausgeblendet"/>
                        <w:rPr>
                          <w:b/>
                        </w:rPr>
                      </w:pPr>
                      <w:r w:rsidRPr="00774C5D">
                        <w:rPr>
                          <w:b/>
                        </w:rPr>
                        <w:t>Bild ändern</w:t>
                      </w:r>
                    </w:p>
                    <w:p w14:paraId="4E06D0C8" w14:textId="77777777" w:rsidR="002C2071" w:rsidRDefault="00774C5D" w:rsidP="00774C5D">
                      <w:pPr>
                        <w:pStyle w:val="Hinweistextausgeblendet"/>
                      </w:pPr>
                      <w:r>
                        <w:t>D</w:t>
                      </w:r>
                      <w:r w:rsidR="00AE408F">
                        <w:t>as</w:t>
                      </w:r>
                      <w:r>
                        <w:t xml:space="preserve"> Bild mit gedrückter rechter Maustaste anklicken. Bild ändern auswählen und neues Bild einfügen. Mit Doppelklick auf Bild öffnet sich ein Dialogfenster zum Einstellen der Größe (empfohlen 5</w:t>
                      </w:r>
                      <w:r w:rsidR="001103CB">
                        <w:t>,4 cm</w:t>
                      </w:r>
                      <w:r>
                        <w:t xml:space="preserve"> x 4</w:t>
                      </w:r>
                      <w:r w:rsidR="001103CB">
                        <w:t>,</w:t>
                      </w:r>
                      <w:r>
                        <w:t xml:space="preserve">2 </w:t>
                      </w:r>
                      <w:r w:rsidR="001103CB">
                        <w:t>cm</w:t>
                      </w:r>
                      <w:r>
                        <w:t>) und anderen Eigenschaften.</w:t>
                      </w:r>
                      <w:r w:rsidR="00AE408F">
                        <w:t xml:space="preserve"> 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ellenraster"/>
        <w:tblpPr w:leftFromText="142" w:rightFromText="142" w:vertAnchor="page" w:horzAnchor="page" w:tblpX="511" w:tblpY="4480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92"/>
      </w:tblGrid>
      <w:tr w:rsidR="009928A8" w14:paraId="7C9D99AC" w14:textId="77777777" w:rsidTr="008B2844">
        <w:tc>
          <w:tcPr>
            <w:tcW w:w="2892" w:type="dxa"/>
            <w:tcBorders>
              <w:bottom w:val="single" w:sz="6" w:space="0" w:color="FFFFFF" w:themeColor="background1"/>
            </w:tcBorders>
          </w:tcPr>
          <w:p w14:paraId="2DCBC050" w14:textId="77777777" w:rsidR="00155DF6" w:rsidRPr="008D5075" w:rsidRDefault="009928A8" w:rsidP="008D5075">
            <w:pPr>
              <w:pStyle w:val="Info"/>
              <w:framePr w:hSpace="0" w:wrap="auto" w:vAnchor="margin" w:hAnchor="text" w:xAlign="left" w:yAlign="inline"/>
              <w:suppressOverlap w:val="0"/>
            </w:pPr>
            <w:r w:rsidRPr="008D5075">
              <w:t>INFO</w:t>
            </w:r>
          </w:p>
        </w:tc>
      </w:tr>
      <w:tr w:rsidR="00044D6C" w14:paraId="3F73C719" w14:textId="77777777" w:rsidTr="008B2844">
        <w:trPr>
          <w:trHeight w:val="6294"/>
        </w:trPr>
        <w:tc>
          <w:tcPr>
            <w:tcW w:w="2892" w:type="dxa"/>
            <w:tcBorders>
              <w:top w:val="single" w:sz="6" w:space="0" w:color="FFFFFF" w:themeColor="background1"/>
            </w:tcBorders>
          </w:tcPr>
          <w:p w14:paraId="451D48CE" w14:textId="77777777" w:rsidR="00E917A3" w:rsidRDefault="00E917A3" w:rsidP="008B2844">
            <w:pPr>
              <w:pStyle w:val="FormularfeldohneAbstandunten"/>
              <w:rPr>
                <w:noProof/>
              </w:rPr>
            </w:pPr>
          </w:p>
          <w:p w14:paraId="0F7EE147" w14:textId="77777777" w:rsidR="00044D6C" w:rsidRPr="00BA78AA" w:rsidRDefault="00044D6C" w:rsidP="00D50924">
            <w:pPr>
              <w:pStyle w:val="FormularfeldohneAbstanduntenInfo"/>
              <w:rPr>
                <w:rStyle w:val="Zeichengraufett"/>
              </w:rPr>
            </w:pPr>
            <w:r>
              <w:tab/>
            </w:r>
            <w:proofErr w:type="gramStart"/>
            <w:r w:rsidRPr="00BA78AA">
              <w:rPr>
                <w:rStyle w:val="Zeichengraufett"/>
              </w:rPr>
              <w:t>Email</w:t>
            </w:r>
            <w:proofErr w:type="gramEnd"/>
          </w:p>
          <w:p w14:paraId="11951D7D" w14:textId="77777777" w:rsidR="00044D6C" w:rsidRPr="00155DF6" w:rsidRDefault="00044D6C" w:rsidP="00A65FCF">
            <w:pPr>
              <w:pStyle w:val="FormularfeldmitAbstanduntenInfo"/>
              <w:framePr w:hSpace="0" w:wrap="auto" w:vAnchor="margin" w:hAnchor="text" w:xAlign="left" w:yAlign="inline"/>
              <w:suppressOverlap w:val="0"/>
            </w:pPr>
            <w:r w:rsidRPr="00BA78AA">
              <w:rPr>
                <w:rStyle w:val="Zeichengraufett"/>
              </w:rPr>
              <w:tab/>
            </w:r>
            <w:sdt>
              <w:sdtPr>
                <w:alias w:val="Emailadresse"/>
                <w:tag w:val="Emailadresse"/>
                <w:id w:val="-631717610"/>
                <w:lock w:val="sdtLocked"/>
                <w:placeholder>
                  <w:docPart w:val="2D2AC3E78A514963B8DDBE41DE4FA62D"/>
                </w:placeholder>
                <w:showingPlcHdr/>
              </w:sdtPr>
              <w:sdtEndPr/>
              <w:sdtContent>
                <w:r w:rsidR="00A65FCF" w:rsidRPr="00053B2D">
                  <w:t>Emailadresse</w:t>
                </w:r>
              </w:sdtContent>
            </w:sdt>
          </w:p>
          <w:p w14:paraId="2098FCD5" w14:textId="77777777" w:rsidR="00BA78AA" w:rsidRPr="00BA78AA" w:rsidRDefault="00044D6C" w:rsidP="00BA78AA">
            <w:pPr>
              <w:pStyle w:val="FormularfeldohneAbstanduntenInfo"/>
              <w:rPr>
                <w:rStyle w:val="Zeichengraufett"/>
              </w:rPr>
            </w:pPr>
            <w:r>
              <w:tab/>
            </w:r>
            <w:r w:rsidRPr="00BA78AA">
              <w:rPr>
                <w:rStyle w:val="Zeichengraufett"/>
              </w:rPr>
              <w:t>Telefon</w:t>
            </w:r>
          </w:p>
          <w:p w14:paraId="2828489A" w14:textId="77777777" w:rsidR="00044D6C" w:rsidRPr="00155DF6" w:rsidRDefault="00044D6C" w:rsidP="00BA78AA">
            <w:pPr>
              <w:pStyle w:val="FormularfeldmitAbstanduntenInfo"/>
              <w:framePr w:hSpace="0" w:wrap="auto" w:vAnchor="margin" w:hAnchor="text" w:xAlign="left" w:yAlign="inline"/>
              <w:suppressOverlap w:val="0"/>
              <w:rPr>
                <w:rStyle w:val="Zeichengraufett"/>
              </w:rPr>
            </w:pPr>
            <w:r>
              <w:rPr>
                <w:rStyle w:val="Zeichengraufett"/>
              </w:rPr>
              <w:tab/>
            </w:r>
            <w:sdt>
              <w:sdtPr>
                <w:alias w:val="Telefonnummer"/>
                <w:tag w:val="Telefonnummer"/>
                <w:id w:val="-1362051528"/>
                <w:lock w:val="sdtLocked"/>
                <w:placeholder>
                  <w:docPart w:val="483F049E43B64D9CA8CBE3E0E945312A"/>
                </w:placeholder>
                <w:showingPlcHdr/>
              </w:sdtPr>
              <w:sdtEndPr/>
              <w:sdtContent>
                <w:r w:rsidR="00A65FCF" w:rsidRPr="00053B2D">
                  <w:t>Telefonnummer</w:t>
                </w:r>
              </w:sdtContent>
            </w:sdt>
          </w:p>
          <w:p w14:paraId="2C7611E4" w14:textId="77777777" w:rsidR="00044D6C" w:rsidRPr="00BA78AA" w:rsidRDefault="00044D6C" w:rsidP="00BA78AA">
            <w:pPr>
              <w:pStyle w:val="FormularfeldohneAbstanduntenInfo"/>
              <w:rPr>
                <w:rStyle w:val="Zeichengraufett"/>
              </w:rPr>
            </w:pPr>
            <w:r>
              <w:tab/>
            </w:r>
            <w:r w:rsidRPr="00BA78AA">
              <w:rPr>
                <w:rStyle w:val="Zeichengraufett"/>
              </w:rPr>
              <w:t>Adresse</w:t>
            </w:r>
          </w:p>
          <w:p w14:paraId="4899186B" w14:textId="77777777" w:rsidR="00044D6C" w:rsidRDefault="00044D6C" w:rsidP="00886346">
            <w:pPr>
              <w:pStyle w:val="FormularfeldohneAbstanduntenInfo"/>
            </w:pPr>
            <w:r>
              <w:tab/>
            </w:r>
            <w:sdt>
              <w:sdtPr>
                <w:alias w:val="Adresse"/>
                <w:tag w:val="Adresse"/>
                <w:id w:val="-970969322"/>
                <w:lock w:val="sdtLocked"/>
                <w:placeholder>
                  <w:docPart w:val="40042B6196D54FB294CA4365DB75576A"/>
                </w:placeholder>
                <w:showingPlcHdr/>
              </w:sdtPr>
              <w:sdtEndPr/>
              <w:sdtContent>
                <w:r w:rsidR="00A65FCF" w:rsidRPr="00A65FCF">
                  <w:t>Strasse und Hausnummer</w:t>
                </w:r>
              </w:sdtContent>
            </w:sdt>
          </w:p>
          <w:p w14:paraId="344A8A60" w14:textId="77777777" w:rsidR="00044D6C" w:rsidRDefault="00044D6C" w:rsidP="008B2844">
            <w:pPr>
              <w:pStyle w:val="FormularfeldmitAbstanduntenInfo"/>
              <w:framePr w:hSpace="0" w:wrap="auto" w:vAnchor="margin" w:hAnchor="text" w:xAlign="left" w:yAlign="inline"/>
              <w:suppressOverlap w:val="0"/>
            </w:pPr>
            <w:r>
              <w:tab/>
            </w:r>
            <w:sdt>
              <w:sdtPr>
                <w:alias w:val="PLZ, Wohnort"/>
                <w:tag w:val="PLZ, Wohnort"/>
                <w:id w:val="1377350798"/>
                <w:lock w:val="sdtLocked"/>
                <w:placeholder>
                  <w:docPart w:val="5ECDEC9342494DA6850F2C93308B0EAD"/>
                </w:placeholder>
                <w:showingPlcHdr/>
              </w:sdtPr>
              <w:sdtEndPr/>
              <w:sdtContent>
                <w:r w:rsidR="00053B2D" w:rsidRPr="00053B2D">
                  <w:t>PLZ, Wohnort</w:t>
                </w:r>
              </w:sdtContent>
            </w:sdt>
          </w:p>
          <w:p w14:paraId="2AAB65FC" w14:textId="77777777" w:rsidR="00044D6C" w:rsidRPr="00BA78AA" w:rsidRDefault="00044D6C" w:rsidP="00BA78AA">
            <w:pPr>
              <w:pStyle w:val="FormularfeldohneAbstanduntenInfo"/>
              <w:rPr>
                <w:rStyle w:val="Zeichengraufett"/>
              </w:rPr>
            </w:pPr>
            <w:r>
              <w:tab/>
            </w:r>
            <w:r w:rsidRPr="00BA78AA">
              <w:rPr>
                <w:rStyle w:val="Zeichengraufett"/>
              </w:rPr>
              <w:t>Geburtsdatum</w:t>
            </w:r>
          </w:p>
          <w:p w14:paraId="0C74379C" w14:textId="77777777" w:rsidR="00044D6C" w:rsidRPr="00155DF6" w:rsidRDefault="00044D6C" w:rsidP="008B2844">
            <w:pPr>
              <w:pStyle w:val="FormularfeldmitAbstanduntenInfo"/>
              <w:framePr w:hSpace="0" w:wrap="auto" w:vAnchor="margin" w:hAnchor="text" w:xAlign="left" w:yAlign="inline"/>
              <w:suppressOverlap w:val="0"/>
              <w:rPr>
                <w:rStyle w:val="Zeichengraufett"/>
              </w:rPr>
            </w:pPr>
            <w:r>
              <w:rPr>
                <w:rStyle w:val="Zeichengraufett"/>
              </w:rPr>
              <w:tab/>
            </w:r>
            <w:sdt>
              <w:sdtPr>
                <w:rPr>
                  <w:rStyle w:val="Platzhaltertext"/>
                </w:rPr>
                <w:alias w:val="Geburtsdatum"/>
                <w:tag w:val="Geburtsdatum"/>
                <w:id w:val="1394852292"/>
                <w:lock w:val="sdtLocked"/>
                <w:placeholder>
                  <w:docPart w:val="F79AB2E9DCD54A85A97A820C2846D1C2"/>
                </w:placeholder>
                <w:showingPlcHdr/>
              </w:sdtPr>
              <w:sdtEndPr>
                <w:rPr>
                  <w:rStyle w:val="Absatz-Standardschriftart"/>
                  <w:color w:val="FFFFFF" w:themeColor="background1"/>
                </w:rPr>
              </w:sdtEndPr>
              <w:sdtContent>
                <w:r w:rsidR="00A65FCF" w:rsidRPr="00053B2D">
                  <w:t>TT.MM.JJJJ</w:t>
                </w:r>
              </w:sdtContent>
            </w:sdt>
          </w:p>
          <w:p w14:paraId="618624F3" w14:textId="77777777" w:rsidR="00044D6C" w:rsidRPr="00BA78AA" w:rsidRDefault="00044D6C" w:rsidP="00BA78AA">
            <w:pPr>
              <w:pStyle w:val="FormularfeldohneAbstanduntenInfo"/>
              <w:rPr>
                <w:rStyle w:val="Zeichengraufett"/>
              </w:rPr>
            </w:pPr>
            <w:r>
              <w:tab/>
            </w:r>
            <w:r w:rsidRPr="00BA78AA">
              <w:rPr>
                <w:rStyle w:val="Zeichengraufett"/>
              </w:rPr>
              <w:t>Zivilstand</w:t>
            </w:r>
          </w:p>
          <w:p w14:paraId="724470D7" w14:textId="77777777" w:rsidR="00044D6C" w:rsidRPr="00155DF6" w:rsidRDefault="00044D6C" w:rsidP="008B2844">
            <w:pPr>
              <w:pStyle w:val="FormularfeldmitAbstanduntenInfo"/>
              <w:framePr w:hSpace="0" w:wrap="auto" w:vAnchor="margin" w:hAnchor="text" w:xAlign="left" w:yAlign="inline"/>
              <w:suppressOverlap w:val="0"/>
              <w:rPr>
                <w:rStyle w:val="Zeichengraufett"/>
              </w:rPr>
            </w:pPr>
            <w:r>
              <w:rPr>
                <w:rStyle w:val="Zeichengraufett"/>
              </w:rPr>
              <w:tab/>
            </w:r>
            <w:sdt>
              <w:sdtPr>
                <w:alias w:val="Zivilstand"/>
                <w:tag w:val="Zivilstand"/>
                <w:id w:val="1741835519"/>
                <w:lock w:val="sdtLocked"/>
                <w:placeholder>
                  <w:docPart w:val="FBB2A081498C4D57AED1B951897EA2F7"/>
                </w:placeholder>
                <w:showingPlcHdr/>
              </w:sdtPr>
              <w:sdtEndPr/>
              <w:sdtContent>
                <w:r w:rsidR="00A65FCF" w:rsidRPr="00053B2D">
                  <w:t>z.B. ledig</w:t>
                </w:r>
              </w:sdtContent>
            </w:sdt>
          </w:p>
          <w:p w14:paraId="46A9DDE5" w14:textId="77777777" w:rsidR="00044D6C" w:rsidRPr="00BA78AA" w:rsidRDefault="00044D6C" w:rsidP="00BA78AA">
            <w:pPr>
              <w:pStyle w:val="FormularfeldohneAbstanduntenInfo"/>
              <w:rPr>
                <w:rStyle w:val="Zeichengraufett"/>
              </w:rPr>
            </w:pPr>
            <w:r>
              <w:tab/>
            </w:r>
            <w:r w:rsidRPr="00BA78AA">
              <w:rPr>
                <w:rStyle w:val="Zeichengraufett"/>
              </w:rPr>
              <w:t>Staatsbürgerschaft</w:t>
            </w:r>
          </w:p>
          <w:p w14:paraId="7DB26258" w14:textId="77777777" w:rsidR="00044D6C" w:rsidRDefault="00044D6C" w:rsidP="00053B2D">
            <w:pPr>
              <w:pStyle w:val="FormularfeldmitAbstanduntenInfo"/>
              <w:framePr w:hSpace="0" w:wrap="auto" w:vAnchor="margin" w:hAnchor="text" w:xAlign="left" w:yAlign="inline"/>
              <w:suppressOverlap w:val="0"/>
            </w:pPr>
            <w:r>
              <w:tab/>
            </w:r>
            <w:sdt>
              <w:sdtPr>
                <w:alias w:val="Staatsbürgerschaft"/>
                <w:tag w:val="Staatsbürgerschaft"/>
                <w:id w:val="2073152538"/>
                <w:lock w:val="sdtLocked"/>
                <w:placeholder>
                  <w:docPart w:val="1F50A3FF353E408C949BFA7084DB4F65"/>
                </w:placeholder>
                <w:showingPlcHdr/>
              </w:sdtPr>
              <w:sdtEndPr/>
              <w:sdtContent>
                <w:r w:rsidR="00A65FCF" w:rsidRPr="00A65FCF">
                  <w:t>optional</w:t>
                </w:r>
              </w:sdtContent>
            </w:sdt>
          </w:p>
        </w:tc>
      </w:tr>
    </w:tbl>
    <w:tbl>
      <w:tblPr>
        <w:tblStyle w:val="Tabellenraster"/>
        <w:tblpPr w:leftFromText="142" w:rightFromText="142" w:vertAnchor="page" w:horzAnchor="page" w:tblpX="4480" w:tblpY="4480"/>
        <w:tblOverlap w:val="never"/>
        <w:tblW w:w="0" w:type="auto"/>
        <w:tblBorders>
          <w:top w:val="none" w:sz="0" w:space="0" w:color="auto"/>
          <w:left w:val="none" w:sz="0" w:space="0" w:color="auto"/>
          <w:bottom w:val="single" w:sz="6" w:space="0" w:color="38919B" w:themeColor="accent4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66"/>
      </w:tblGrid>
      <w:tr w:rsidR="00155DF6" w14:paraId="2D938FA5" w14:textId="77777777" w:rsidTr="00E03C77">
        <w:tc>
          <w:tcPr>
            <w:tcW w:w="6566" w:type="dxa"/>
          </w:tcPr>
          <w:p w14:paraId="57A9F11B" w14:textId="32B07D2F" w:rsidR="00155DF6" w:rsidRDefault="00615891" w:rsidP="008D5075">
            <w:pPr>
              <w:pStyle w:val="berschrift1"/>
              <w:outlineLvl w:val="0"/>
            </w:pPr>
            <w:r>
              <w:t>Mein persönlichkeitsprofil</w:t>
            </w:r>
          </w:p>
        </w:tc>
      </w:tr>
    </w:tbl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65"/>
      </w:tblGrid>
      <w:tr w:rsidR="00615891" w:rsidRPr="00615891" w14:paraId="7D67A45F" w14:textId="77777777" w:rsidTr="00FE0B4B">
        <w:trPr>
          <w:tblHeader/>
        </w:trPr>
        <w:tc>
          <w:tcPr>
            <w:tcW w:w="6565" w:type="dxa"/>
          </w:tcPr>
          <w:p w14:paraId="02F14819" w14:textId="4BBFF228" w:rsidR="00615891" w:rsidRPr="00615891" w:rsidRDefault="002C4E8A" w:rsidP="00F229D0">
            <w:pPr>
              <w:pStyle w:val="Formularfeldfett"/>
              <w:rPr>
                <w:b w:val="0"/>
                <w:bCs/>
              </w:rPr>
            </w:pPr>
            <w:sdt>
              <w:sdtPr>
                <w:rPr>
                  <w:b w:val="0"/>
                  <w:bCs/>
                </w:rPr>
                <w:alias w:val="Persönlichkeitsprofil"/>
                <w:tag w:val="Persönlichkeitsprofil"/>
                <w:id w:val="-1544363648"/>
                <w:placeholder>
                  <w:docPart w:val="FEBE2732DF164DC3BF137D565A07DB1C"/>
                </w:placeholder>
                <w:showingPlcHdr/>
              </w:sdtPr>
              <w:sdtEndPr/>
              <w:sdtContent>
                <w:r w:rsidR="00615891" w:rsidRPr="00615891">
                  <w:rPr>
                    <w:rStyle w:val="Platzhaltertext"/>
                    <w:b w:val="0"/>
                    <w:bCs/>
                  </w:rPr>
                  <w:t>Mein Persönlichkeitsprofil</w:t>
                </w:r>
              </w:sdtContent>
            </w:sdt>
          </w:p>
        </w:tc>
      </w:tr>
    </w:tbl>
    <w:p w14:paraId="0968B248" w14:textId="77777777" w:rsidR="00615891" w:rsidRDefault="00615891" w:rsidP="00F82E5E"/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single" w:sz="6" w:space="0" w:color="38919B" w:themeColor="accent4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66"/>
      </w:tblGrid>
      <w:tr w:rsidR="00615891" w14:paraId="3A6284FD" w14:textId="77777777" w:rsidTr="001E1DC3">
        <w:tc>
          <w:tcPr>
            <w:tcW w:w="6566" w:type="dxa"/>
          </w:tcPr>
          <w:p w14:paraId="3E6B6DDD" w14:textId="1C7F02D0" w:rsidR="00615891" w:rsidRDefault="00615891" w:rsidP="001E1DC3">
            <w:pPr>
              <w:pStyle w:val="berschrift1"/>
              <w:outlineLvl w:val="0"/>
            </w:pPr>
            <w:r>
              <w:t>Berufliche Erfahrung</w:t>
            </w:r>
          </w:p>
        </w:tc>
      </w:tr>
    </w:tbl>
    <w:p w14:paraId="70949F3F" w14:textId="77777777" w:rsidR="00615891" w:rsidRPr="008D5075" w:rsidRDefault="00615891" w:rsidP="00615891">
      <w:pPr>
        <w:pStyle w:val="Abstand"/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75"/>
        <w:gridCol w:w="4190"/>
      </w:tblGrid>
      <w:tr w:rsidR="00615891" w14:paraId="525FDC78" w14:textId="77777777" w:rsidTr="001E1DC3">
        <w:trPr>
          <w:tblHeader/>
        </w:trPr>
        <w:tc>
          <w:tcPr>
            <w:tcW w:w="2375" w:type="dxa"/>
          </w:tcPr>
          <w:sdt>
            <w:sdtPr>
              <w:alias w:val="Anstellungszeit"/>
              <w:tag w:val="Anstellungszeit"/>
              <w:id w:val="-1288050037"/>
              <w:placeholder>
                <w:docPart w:val="D779ED48F6B1431E8622373FC388C1C7"/>
              </w:placeholder>
              <w:showingPlcHdr/>
            </w:sdtPr>
            <w:sdtEndPr/>
            <w:sdtContent>
              <w:p w14:paraId="4540312D" w14:textId="77777777" w:rsidR="00615891" w:rsidRDefault="00615891" w:rsidP="001E1DC3">
                <w:pPr>
                  <w:pStyle w:val="FormularfeldmitAbstandunten"/>
                  <w:keepNext w:val="0"/>
                </w:pPr>
                <w:r>
                  <w:rPr>
                    <w:rStyle w:val="Platzhaltertext"/>
                  </w:rPr>
                  <w:t>Anstellungszeit von/bis (MM.JJJJ – MM.JJJJ)</w:t>
                </w:r>
              </w:p>
            </w:sdtContent>
          </w:sdt>
        </w:tc>
        <w:tc>
          <w:tcPr>
            <w:tcW w:w="4190" w:type="dxa"/>
          </w:tcPr>
          <w:p w14:paraId="4AAB7393" w14:textId="77777777" w:rsidR="00615891" w:rsidRDefault="002C4E8A" w:rsidP="001E1DC3">
            <w:pPr>
              <w:pStyle w:val="Formularfeldfett"/>
            </w:pPr>
            <w:sdt>
              <w:sdtPr>
                <w:alias w:val="Funktion Titel"/>
                <w:tag w:val="Funktion Titel"/>
                <w:id w:val="1014805687"/>
                <w:placeholder>
                  <w:docPart w:val="3BF14A6CD80848D59448BF7D2E092AFF"/>
                </w:placeholder>
                <w:showingPlcHdr/>
              </w:sdtPr>
              <w:sdtEndPr/>
              <w:sdtContent>
                <w:r w:rsidR="00615891" w:rsidRPr="00916248">
                  <w:rPr>
                    <w:rStyle w:val="Platzhaltertext"/>
                  </w:rPr>
                  <w:t>Funktion/Titel</w:t>
                </w:r>
              </w:sdtContent>
            </w:sdt>
          </w:p>
          <w:p w14:paraId="2E7D9B48" w14:textId="77777777" w:rsidR="00615891" w:rsidRDefault="002C4E8A" w:rsidP="001E1DC3">
            <w:pPr>
              <w:pStyle w:val="FormularfeldohneAbstandunten"/>
              <w:keepNext w:val="0"/>
            </w:pPr>
            <w:sdt>
              <w:sdtPr>
                <w:alias w:val="Unternehmen"/>
                <w:tag w:val="Unternehmen"/>
                <w:id w:val="1023908441"/>
                <w:placeholder>
                  <w:docPart w:val="B3A3C63C7FCE467786E20C48290DB063"/>
                </w:placeholder>
                <w:showingPlcHdr/>
              </w:sdtPr>
              <w:sdtEndPr/>
              <w:sdtContent>
                <w:r w:rsidR="00615891">
                  <w:rPr>
                    <w:rStyle w:val="Platzhaltertext"/>
                  </w:rPr>
                  <w:t>Unternehmen, Ort, Pensum (z.B. 80%)</w:t>
                </w:r>
              </w:sdtContent>
            </w:sdt>
          </w:p>
          <w:sdt>
            <w:sdtPr>
              <w:alias w:val="Aufgaben und Verantwortung"/>
              <w:tag w:val="Aufgaben und Verantwortung"/>
              <w:id w:val="-1561312250"/>
              <w:placeholder>
                <w:docPart w:val="3F9DEC4EC7FF40A8B48DA028BD402DA9"/>
              </w:placeholder>
              <w:showingPlcHdr/>
            </w:sdtPr>
            <w:sdtEndPr/>
            <w:sdtContent>
              <w:p w14:paraId="23BADA92" w14:textId="77777777" w:rsidR="00615891" w:rsidRDefault="00615891" w:rsidP="001E1DC3">
                <w:pPr>
                  <w:pStyle w:val="AufzhlungFormularfeld"/>
                </w:pPr>
                <w:r>
                  <w:rPr>
                    <w:rStyle w:val="Platzhaltertext"/>
                  </w:rPr>
                  <w:t>Aufgaben und Verantwortung als Aufzählung mit 3 Bullets</w:t>
                </w:r>
              </w:p>
            </w:sdtContent>
          </w:sdt>
        </w:tc>
      </w:tr>
    </w:tbl>
    <w:p w14:paraId="4299C1BC" w14:textId="77777777" w:rsidR="00615891" w:rsidRDefault="00615891" w:rsidP="00615891"/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75"/>
        <w:gridCol w:w="4190"/>
      </w:tblGrid>
      <w:tr w:rsidR="00615891" w14:paraId="39CC9878" w14:textId="77777777" w:rsidTr="001E1DC3">
        <w:trPr>
          <w:tblHeader/>
        </w:trPr>
        <w:tc>
          <w:tcPr>
            <w:tcW w:w="2375" w:type="dxa"/>
          </w:tcPr>
          <w:sdt>
            <w:sdtPr>
              <w:alias w:val="Anstellungszeit"/>
              <w:tag w:val="Anstellungszeit"/>
              <w:id w:val="-596631391"/>
              <w:placeholder>
                <w:docPart w:val="EA2DABD6F0CE4818A6842C2161150E57"/>
              </w:placeholder>
              <w:showingPlcHdr/>
            </w:sdtPr>
            <w:sdtEndPr/>
            <w:sdtContent>
              <w:p w14:paraId="1FAA107B" w14:textId="77777777" w:rsidR="00615891" w:rsidRDefault="00615891" w:rsidP="001E1DC3">
                <w:pPr>
                  <w:pStyle w:val="FormularfeldmitAbstandunten"/>
                  <w:keepNext w:val="0"/>
                </w:pPr>
                <w:r>
                  <w:rPr>
                    <w:rStyle w:val="Platzhaltertext"/>
                  </w:rPr>
                  <w:t>Anstellungszeit von/bis (MM.JJJJ – MM.JJJJ)</w:t>
                </w:r>
              </w:p>
            </w:sdtContent>
          </w:sdt>
        </w:tc>
        <w:tc>
          <w:tcPr>
            <w:tcW w:w="4190" w:type="dxa"/>
          </w:tcPr>
          <w:p w14:paraId="5A470796" w14:textId="77777777" w:rsidR="00615891" w:rsidRDefault="002C4E8A" w:rsidP="001E1DC3">
            <w:pPr>
              <w:pStyle w:val="Formularfeldfett"/>
            </w:pPr>
            <w:sdt>
              <w:sdtPr>
                <w:alias w:val="Funktion Titel"/>
                <w:tag w:val="Funktion Titel"/>
                <w:id w:val="6881599"/>
                <w:placeholder>
                  <w:docPart w:val="8FBB6D3E6BCC46CAB02F8B33D10F0976"/>
                </w:placeholder>
                <w:showingPlcHdr/>
              </w:sdtPr>
              <w:sdtEndPr/>
              <w:sdtContent>
                <w:r w:rsidR="00615891" w:rsidRPr="00916248">
                  <w:rPr>
                    <w:rStyle w:val="Platzhaltertext"/>
                  </w:rPr>
                  <w:t>Funktion/Titel</w:t>
                </w:r>
              </w:sdtContent>
            </w:sdt>
          </w:p>
          <w:p w14:paraId="71FAFB94" w14:textId="77777777" w:rsidR="00615891" w:rsidRDefault="002C4E8A" w:rsidP="001E1DC3">
            <w:pPr>
              <w:pStyle w:val="FormularfeldohneAbstandunten"/>
              <w:keepNext w:val="0"/>
            </w:pPr>
            <w:sdt>
              <w:sdtPr>
                <w:alias w:val="Unternehmen"/>
                <w:tag w:val="Unternehmen"/>
                <w:id w:val="323479024"/>
                <w:placeholder>
                  <w:docPart w:val="2405727674784EC3B2AA9448EDC65518"/>
                </w:placeholder>
                <w:showingPlcHdr/>
              </w:sdtPr>
              <w:sdtEndPr/>
              <w:sdtContent>
                <w:r w:rsidR="00615891">
                  <w:rPr>
                    <w:rStyle w:val="Platzhaltertext"/>
                  </w:rPr>
                  <w:t>Unternehmen, Ort, Pensum (z.B. 80%)</w:t>
                </w:r>
              </w:sdtContent>
            </w:sdt>
          </w:p>
          <w:sdt>
            <w:sdtPr>
              <w:alias w:val="Aufgaben und Verantwortung"/>
              <w:tag w:val="Aufgaben und Verantwortung"/>
              <w:id w:val="-1666852813"/>
              <w:placeholder>
                <w:docPart w:val="0B65567971D44521B29A6DD416033B3D"/>
              </w:placeholder>
              <w:showingPlcHdr/>
            </w:sdtPr>
            <w:sdtEndPr/>
            <w:sdtContent>
              <w:p w14:paraId="449240CC" w14:textId="77777777" w:rsidR="00615891" w:rsidRDefault="00615891" w:rsidP="001E1DC3">
                <w:pPr>
                  <w:pStyle w:val="AufzhlungFormularfeld"/>
                </w:pPr>
                <w:r>
                  <w:rPr>
                    <w:rStyle w:val="Platzhaltertext"/>
                  </w:rPr>
                  <w:t>Aufgaben und Verantwortung als Aufzählung mit 3 Bullets</w:t>
                </w:r>
              </w:p>
            </w:sdtContent>
          </w:sdt>
        </w:tc>
      </w:tr>
    </w:tbl>
    <w:p w14:paraId="620FBCB9" w14:textId="77777777" w:rsidR="00044D6C" w:rsidRDefault="00044D6C" w:rsidP="00F82E5E"/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single" w:sz="6" w:space="0" w:color="38919B" w:themeColor="accent4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66"/>
      </w:tblGrid>
      <w:tr w:rsidR="00044D6C" w14:paraId="603D3016" w14:textId="77777777" w:rsidTr="00207BBE">
        <w:tc>
          <w:tcPr>
            <w:tcW w:w="6566" w:type="dxa"/>
          </w:tcPr>
          <w:p w14:paraId="10C7E8DD" w14:textId="77777777" w:rsidR="00044D6C" w:rsidRDefault="00044D6C" w:rsidP="00044D6C">
            <w:pPr>
              <w:pStyle w:val="berschrift1"/>
              <w:outlineLvl w:val="0"/>
            </w:pPr>
            <w:r>
              <w:t>Aus- und Weiterbildung</w:t>
            </w:r>
          </w:p>
        </w:tc>
      </w:tr>
    </w:tbl>
    <w:p w14:paraId="266AB8F9" w14:textId="77777777" w:rsidR="00FE4862" w:rsidRPr="008D5075" w:rsidRDefault="00FE4862" w:rsidP="008D5075">
      <w:pPr>
        <w:pStyle w:val="Abstand"/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75"/>
        <w:gridCol w:w="4190"/>
      </w:tblGrid>
      <w:tr w:rsidR="00207BBE" w14:paraId="432FAA51" w14:textId="77777777" w:rsidTr="004D61B3">
        <w:trPr>
          <w:tblHeader/>
        </w:trPr>
        <w:tc>
          <w:tcPr>
            <w:tcW w:w="2375" w:type="dxa"/>
          </w:tcPr>
          <w:sdt>
            <w:sdtPr>
              <w:alias w:val="Ausbildungszeit"/>
              <w:tag w:val="Ausbildungszeit"/>
              <w:id w:val="-1461952542"/>
              <w:placeholder>
                <w:docPart w:val="0F63F3EAB7B44C55A57C61172249E923"/>
              </w:placeholder>
              <w:showingPlcHdr/>
            </w:sdtPr>
            <w:sdtEndPr/>
            <w:sdtContent>
              <w:p w14:paraId="67470165" w14:textId="77777777" w:rsidR="00207BBE" w:rsidRDefault="009F78B8" w:rsidP="00D50924">
                <w:pPr>
                  <w:pStyle w:val="FormularfeldmitAbstandunten"/>
                </w:pPr>
                <w:r>
                  <w:rPr>
                    <w:rStyle w:val="Platzhaltertext"/>
                  </w:rPr>
                  <w:t>Ausbildungszeit von/bis (MM.JJJJ – MM.JJJJ)</w:t>
                </w:r>
              </w:p>
            </w:sdtContent>
          </w:sdt>
        </w:tc>
        <w:tc>
          <w:tcPr>
            <w:tcW w:w="4190" w:type="dxa"/>
          </w:tcPr>
          <w:p w14:paraId="2A0D70D6" w14:textId="77777777" w:rsidR="00207BBE" w:rsidRDefault="002C4E8A" w:rsidP="00207BBE">
            <w:pPr>
              <w:pStyle w:val="Formularfeldfett"/>
            </w:pPr>
            <w:sdt>
              <w:sdtPr>
                <w:alias w:val="Abschluss"/>
                <w:tag w:val="Abschluss"/>
                <w:id w:val="428707571"/>
                <w:placeholder>
                  <w:docPart w:val="E2992DFBAD8444EF8236732C21AAC9F9"/>
                </w:placeholder>
                <w:showingPlcHdr/>
              </w:sdtPr>
              <w:sdtEndPr/>
              <w:sdtContent>
                <w:r w:rsidR="00207BBE" w:rsidRPr="00916248">
                  <w:rPr>
                    <w:rStyle w:val="Platzhaltertext"/>
                  </w:rPr>
                  <w:t>Abschlus</w:t>
                </w:r>
                <w:r w:rsidR="00207BBE">
                  <w:rPr>
                    <w:rStyle w:val="Platzhaltertext"/>
                  </w:rPr>
                  <w:t xml:space="preserve">s </w:t>
                </w:r>
                <w:r w:rsidR="00207BBE" w:rsidRPr="00F00439">
                  <w:rPr>
                    <w:rStyle w:val="Platzhaltertext"/>
                    <w:b w:val="0"/>
                  </w:rPr>
                  <w:t>(z.B. Masters)</w:t>
                </w:r>
              </w:sdtContent>
            </w:sdt>
          </w:p>
          <w:p w14:paraId="60AE7FDB" w14:textId="77777777" w:rsidR="00207BBE" w:rsidRDefault="002C4E8A" w:rsidP="00C90523">
            <w:pPr>
              <w:pStyle w:val="FormularfeldohneAbstandunten"/>
            </w:pPr>
            <w:sdt>
              <w:sdtPr>
                <w:alias w:val="Abschluss"/>
                <w:tag w:val="Abschluss"/>
                <w:id w:val="-171636919"/>
                <w:placeholder>
                  <w:docPart w:val="C37207D53993431DAB46CD659A378703"/>
                </w:placeholder>
              </w:sdtPr>
              <w:sdtEndPr/>
              <w:sdtContent>
                <w:sdt>
                  <w:sdtPr>
                    <w:alias w:val="Abschluss"/>
                    <w:tag w:val="Abschluss"/>
                    <w:id w:val="-978907148"/>
                    <w:placeholder>
                      <w:docPart w:val="B0DD94F86C0A4AFB9CA573D45FEE6B5A"/>
                    </w:placeholder>
                  </w:sdtPr>
                  <w:sdtEndPr/>
                  <w:sdtContent>
                    <w:sdt>
                      <w:sdtPr>
                        <w:alias w:val="Fachrichtung"/>
                        <w:tag w:val="Fachrichtung"/>
                        <w:id w:val="1140847296"/>
                        <w:placeholder>
                          <w:docPart w:val="91A0C9DAA29D4A9F9BE0A46ADC598805"/>
                        </w:placeholder>
                        <w:showingPlcHdr/>
                      </w:sdtPr>
                      <w:sdtEndPr/>
                      <w:sdtContent>
                        <w:r w:rsidR="00207BBE">
                          <w:rPr>
                            <w:rStyle w:val="Platzhaltertext"/>
                          </w:rPr>
                          <w:t>Fachrichtung, Institution, Ort</w:t>
                        </w:r>
                      </w:sdtContent>
                    </w:sdt>
                  </w:sdtContent>
                </w:sdt>
              </w:sdtContent>
            </w:sdt>
          </w:p>
          <w:sdt>
            <w:sdtPr>
              <w:alias w:val="Zusatz Spezialisierung"/>
              <w:tag w:val="Zusatz Spezialisierung"/>
              <w:id w:val="-1110111100"/>
              <w:placeholder>
                <w:docPart w:val="EC7DC741A9EC4BB6A7B39FA4598237D1"/>
              </w:placeholder>
              <w:showingPlcHdr/>
            </w:sdtPr>
            <w:sdtEndPr/>
            <w:sdtContent>
              <w:p w14:paraId="216BE4A7" w14:textId="77777777" w:rsidR="00207BBE" w:rsidRPr="00207BBE" w:rsidRDefault="00207BBE" w:rsidP="00207BBE">
                <w:pPr>
                  <w:pStyle w:val="FormularfeldmitAbstandunten"/>
                  <w:rPr>
                    <w:color w:val="auto"/>
                  </w:rPr>
                </w:pPr>
                <w:r>
                  <w:rPr>
                    <w:rStyle w:val="Platzhaltertext"/>
                  </w:rPr>
                  <w:t>Einzeiliger Zusatz für Spezialisierung, Abschlussnote</w:t>
                </w:r>
              </w:p>
            </w:sdtContent>
          </w:sdt>
        </w:tc>
      </w:tr>
    </w:tbl>
    <w:p w14:paraId="16A5C27D" w14:textId="77777777" w:rsidR="00207BBE" w:rsidRDefault="00207BBE" w:rsidP="00207BBE"/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75"/>
        <w:gridCol w:w="4190"/>
      </w:tblGrid>
      <w:tr w:rsidR="00202D96" w14:paraId="7AA933EE" w14:textId="77777777" w:rsidTr="0075301E">
        <w:trPr>
          <w:tblHeader/>
        </w:trPr>
        <w:tc>
          <w:tcPr>
            <w:tcW w:w="2375" w:type="dxa"/>
          </w:tcPr>
          <w:sdt>
            <w:sdtPr>
              <w:alias w:val="Ausbildungszeit"/>
              <w:tag w:val="Ausbildungszeit"/>
              <w:id w:val="-1125761990"/>
              <w:placeholder>
                <w:docPart w:val="2F3A941013094D89BAC458322614552B"/>
              </w:placeholder>
              <w:showingPlcHdr/>
            </w:sdtPr>
            <w:sdtEndPr/>
            <w:sdtContent>
              <w:p w14:paraId="7022FFD0" w14:textId="77777777" w:rsidR="00202D96" w:rsidRDefault="00202D96" w:rsidP="0075301E">
                <w:pPr>
                  <w:pStyle w:val="FormularfeldmitAbstandunten"/>
                </w:pPr>
                <w:r>
                  <w:rPr>
                    <w:rStyle w:val="Platzhaltertext"/>
                  </w:rPr>
                  <w:t>Ausbildungszeit von/bis (MM.JJJJ – MM.JJJJ)</w:t>
                </w:r>
              </w:p>
            </w:sdtContent>
          </w:sdt>
        </w:tc>
        <w:tc>
          <w:tcPr>
            <w:tcW w:w="4190" w:type="dxa"/>
          </w:tcPr>
          <w:p w14:paraId="09BCB691" w14:textId="77777777" w:rsidR="00202D96" w:rsidRDefault="002C4E8A" w:rsidP="0075301E">
            <w:pPr>
              <w:pStyle w:val="Formularfeldfett"/>
            </w:pPr>
            <w:sdt>
              <w:sdtPr>
                <w:alias w:val="Abschluss"/>
                <w:tag w:val="Abschluss"/>
                <w:id w:val="-779954715"/>
                <w:placeholder>
                  <w:docPart w:val="9287345EDB844C6986CF566565B556D0"/>
                </w:placeholder>
                <w:showingPlcHdr/>
              </w:sdtPr>
              <w:sdtEndPr/>
              <w:sdtContent>
                <w:r w:rsidR="00202D96" w:rsidRPr="00916248">
                  <w:rPr>
                    <w:rStyle w:val="Platzhaltertext"/>
                  </w:rPr>
                  <w:t>Abschlus</w:t>
                </w:r>
                <w:r w:rsidR="00202D96">
                  <w:rPr>
                    <w:rStyle w:val="Platzhaltertext"/>
                  </w:rPr>
                  <w:t xml:space="preserve">s </w:t>
                </w:r>
                <w:r w:rsidR="00202D96" w:rsidRPr="00F00439">
                  <w:rPr>
                    <w:rStyle w:val="Platzhaltertext"/>
                    <w:b w:val="0"/>
                  </w:rPr>
                  <w:t>(z.B. Masters)</w:t>
                </w:r>
              </w:sdtContent>
            </w:sdt>
          </w:p>
          <w:p w14:paraId="27B490A6" w14:textId="77777777" w:rsidR="00202D96" w:rsidRDefault="002C4E8A" w:rsidP="0075301E">
            <w:pPr>
              <w:pStyle w:val="FormularfeldohneAbstandunten"/>
            </w:pPr>
            <w:sdt>
              <w:sdtPr>
                <w:alias w:val="Abschluss"/>
                <w:tag w:val="Abschluss"/>
                <w:id w:val="178943033"/>
                <w:placeholder>
                  <w:docPart w:val="130D4FCE9B004AD2A02CF0EA38A40E59"/>
                </w:placeholder>
              </w:sdtPr>
              <w:sdtEndPr/>
              <w:sdtContent>
                <w:sdt>
                  <w:sdtPr>
                    <w:alias w:val="Abschluss"/>
                    <w:tag w:val="Abschluss"/>
                    <w:id w:val="442805609"/>
                    <w:placeholder>
                      <w:docPart w:val="984BBBAA0B9F464595FDDB9EE7E3F778"/>
                    </w:placeholder>
                  </w:sdtPr>
                  <w:sdtEndPr/>
                  <w:sdtContent>
                    <w:sdt>
                      <w:sdtPr>
                        <w:alias w:val="Fachrichtung"/>
                        <w:tag w:val="Fachrichtung"/>
                        <w:id w:val="140701869"/>
                        <w:placeholder>
                          <w:docPart w:val="C37B55A0F56E402B97B223E7ED05972F"/>
                        </w:placeholder>
                        <w:showingPlcHdr/>
                      </w:sdtPr>
                      <w:sdtEndPr/>
                      <w:sdtContent>
                        <w:r w:rsidR="00202D96">
                          <w:rPr>
                            <w:rStyle w:val="Platzhaltertext"/>
                          </w:rPr>
                          <w:t>Fachrichtung, Institution, Ort</w:t>
                        </w:r>
                      </w:sdtContent>
                    </w:sdt>
                  </w:sdtContent>
                </w:sdt>
              </w:sdtContent>
            </w:sdt>
          </w:p>
          <w:sdt>
            <w:sdtPr>
              <w:alias w:val="Zusatz Spezialisierung"/>
              <w:tag w:val="Zusatz Spezialisierung"/>
              <w:id w:val="-1713101855"/>
              <w:placeholder>
                <w:docPart w:val="047481A7C4FE41608AAB342668D774DC"/>
              </w:placeholder>
              <w:showingPlcHdr/>
            </w:sdtPr>
            <w:sdtEndPr/>
            <w:sdtContent>
              <w:p w14:paraId="551DFE14" w14:textId="77777777" w:rsidR="00202D96" w:rsidRPr="00207BBE" w:rsidRDefault="00202D96" w:rsidP="0075301E">
                <w:pPr>
                  <w:pStyle w:val="FormularfeldmitAbstandunten"/>
                  <w:rPr>
                    <w:color w:val="auto"/>
                  </w:rPr>
                </w:pPr>
                <w:r>
                  <w:rPr>
                    <w:rStyle w:val="Platzhaltertext"/>
                  </w:rPr>
                  <w:t>Einzeiliger Zusatz für Spezialisierung, Abschlussnote</w:t>
                </w:r>
              </w:p>
            </w:sdtContent>
          </w:sdt>
        </w:tc>
      </w:tr>
    </w:tbl>
    <w:p w14:paraId="483A3C87" w14:textId="77777777" w:rsidR="00207BBE" w:rsidRDefault="00207BBE" w:rsidP="00207BBE"/>
    <w:p w14:paraId="7D30E5AD" w14:textId="77777777" w:rsidR="00207BBE" w:rsidRDefault="00207BBE" w:rsidP="006F0A6D"/>
    <w:p w14:paraId="57E8077F" w14:textId="77777777" w:rsidR="00207BBE" w:rsidRDefault="00207BBE" w:rsidP="006F0A6D"/>
    <w:p w14:paraId="2B4F4EC9" w14:textId="77777777" w:rsidR="00615891" w:rsidRDefault="00615891">
      <w:r>
        <w:rPr>
          <w:b/>
          <w:caps/>
        </w:rPr>
        <w:br w:type="page"/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single" w:sz="6" w:space="0" w:color="38919B" w:themeColor="accent4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66"/>
      </w:tblGrid>
      <w:tr w:rsidR="00207BBE" w14:paraId="3D31FCBC" w14:textId="77777777" w:rsidTr="00207BBE">
        <w:tc>
          <w:tcPr>
            <w:tcW w:w="6566" w:type="dxa"/>
          </w:tcPr>
          <w:p w14:paraId="7B747178" w14:textId="6E115DFB" w:rsidR="00207BBE" w:rsidRDefault="00207BBE" w:rsidP="004D61B3">
            <w:pPr>
              <w:pStyle w:val="berschrift1"/>
              <w:outlineLvl w:val="0"/>
            </w:pPr>
            <w:r>
              <w:lastRenderedPageBreak/>
              <w:t>Kenntnisse und Fähigkeiten</w:t>
            </w:r>
          </w:p>
        </w:tc>
      </w:tr>
    </w:tbl>
    <w:p w14:paraId="41B980C1" w14:textId="77777777" w:rsidR="00207BBE" w:rsidRDefault="00207BBE" w:rsidP="00056924">
      <w:pPr>
        <w:pStyle w:val="Abstand"/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94"/>
        <w:gridCol w:w="4172"/>
      </w:tblGrid>
      <w:tr w:rsidR="00326FC3" w14:paraId="0EBD84AB" w14:textId="77777777" w:rsidTr="00207BBE">
        <w:tc>
          <w:tcPr>
            <w:tcW w:w="2394" w:type="dxa"/>
          </w:tcPr>
          <w:p w14:paraId="048D3865" w14:textId="77777777" w:rsidR="00326FC3" w:rsidRDefault="00326FC3" w:rsidP="00326FC3">
            <w:pPr>
              <w:pStyle w:val="FormularfeldmitAbstandunten"/>
            </w:pPr>
            <w:r w:rsidRPr="00E007EA">
              <w:t>Sprachen mit Niveau</w:t>
            </w:r>
          </w:p>
        </w:tc>
        <w:tc>
          <w:tcPr>
            <w:tcW w:w="4172" w:type="dxa"/>
          </w:tcPr>
          <w:p w14:paraId="38B92AB9" w14:textId="77777777" w:rsidR="00326FC3" w:rsidRDefault="002C4E8A" w:rsidP="00326FC3">
            <w:pPr>
              <w:pStyle w:val="FormularfeldohneAbstandunten"/>
              <w:keepNext w:val="0"/>
            </w:pPr>
            <w:sdt>
              <w:sdtPr>
                <w:alias w:val="Sprache 1"/>
                <w:tag w:val="Sprache 1"/>
                <w:id w:val="456304423"/>
                <w:placeholder>
                  <w:docPart w:val="3986D84DB2DB40F99EF807E36EB68052"/>
                </w:placeholder>
                <w:showingPlcHdr/>
              </w:sdtPr>
              <w:sdtEndPr/>
              <w:sdtContent>
                <w:r w:rsidR="00326FC3" w:rsidRPr="001B0D03">
                  <w:rPr>
                    <w:rStyle w:val="Platzhaltertext"/>
                  </w:rPr>
                  <w:t>Sprache 1 (A1 - C2)</w:t>
                </w:r>
              </w:sdtContent>
            </w:sdt>
          </w:p>
          <w:p w14:paraId="32A8BF3E" w14:textId="77777777" w:rsidR="00326FC3" w:rsidRDefault="002C4E8A" w:rsidP="00326FC3">
            <w:pPr>
              <w:pStyle w:val="FormularfeldmitAbstandunten"/>
            </w:pPr>
            <w:sdt>
              <w:sdtPr>
                <w:alias w:val="Sprache 2"/>
                <w:tag w:val="Sprache 2"/>
                <w:id w:val="-225993828"/>
                <w:placeholder>
                  <w:docPart w:val="BF06FCFC645E4ADE81487E62FF90053F"/>
                </w:placeholder>
                <w:showingPlcHdr/>
              </w:sdtPr>
              <w:sdtEndPr/>
              <w:sdtContent>
                <w:r w:rsidR="00326FC3" w:rsidRPr="001B0D03">
                  <w:rPr>
                    <w:rStyle w:val="Platzhaltertext"/>
                  </w:rPr>
                  <w:t xml:space="preserve">Sprache </w:t>
                </w:r>
                <w:r w:rsidR="00326FC3">
                  <w:rPr>
                    <w:rStyle w:val="Platzhaltertext"/>
                  </w:rPr>
                  <w:t>2</w:t>
                </w:r>
                <w:r w:rsidR="00326FC3" w:rsidRPr="001B0D03">
                  <w:rPr>
                    <w:rStyle w:val="Platzhaltertext"/>
                  </w:rPr>
                  <w:t xml:space="preserve"> (A1 - C2)</w:t>
                </w:r>
              </w:sdtContent>
            </w:sdt>
          </w:p>
        </w:tc>
      </w:tr>
    </w:tbl>
    <w:p w14:paraId="1797511E" w14:textId="77777777" w:rsidR="00837DE6" w:rsidRDefault="00837DE6"/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75"/>
        <w:gridCol w:w="4191"/>
      </w:tblGrid>
      <w:tr w:rsidR="00207BBE" w14:paraId="4E07F357" w14:textId="77777777" w:rsidTr="00207BBE">
        <w:tc>
          <w:tcPr>
            <w:tcW w:w="2375" w:type="dxa"/>
          </w:tcPr>
          <w:p w14:paraId="230F99D5" w14:textId="77777777" w:rsidR="00207BBE" w:rsidRDefault="00207BBE" w:rsidP="00207BBE">
            <w:pPr>
              <w:pStyle w:val="FormularfeldmitAbstandunten"/>
            </w:pPr>
            <w:r w:rsidRPr="00E007EA">
              <w:t>IT-Kenntnisse</w:t>
            </w:r>
          </w:p>
        </w:tc>
        <w:tc>
          <w:tcPr>
            <w:tcW w:w="4191" w:type="dxa"/>
          </w:tcPr>
          <w:p w14:paraId="288D411E" w14:textId="77777777" w:rsidR="00207BBE" w:rsidRDefault="002C4E8A" w:rsidP="00207BBE">
            <w:pPr>
              <w:pStyle w:val="FormularfeldmitAbstandunten"/>
            </w:pPr>
            <w:sdt>
              <w:sdtPr>
                <w:alias w:val="Programme etc."/>
                <w:tag w:val="Programme etc."/>
                <w:id w:val="1552340"/>
                <w:placeholder>
                  <w:docPart w:val="9F4D28C174194FF2BD824CFC49EDF8A1"/>
                </w:placeholder>
                <w:showingPlcHdr/>
              </w:sdtPr>
              <w:sdtEndPr/>
              <w:sdtContent>
                <w:r w:rsidR="00207BBE" w:rsidRPr="00916248">
                  <w:rPr>
                    <w:rStyle w:val="Platzhaltertext"/>
                  </w:rPr>
                  <w:t xml:space="preserve">Grundkenntnisse/Sicher im Umgang/Fortgeschritten/Expert (z.B. Programme) </w:t>
                </w:r>
              </w:sdtContent>
            </w:sdt>
          </w:p>
        </w:tc>
      </w:tr>
    </w:tbl>
    <w:p w14:paraId="220F2979" w14:textId="77777777" w:rsidR="00207BBE" w:rsidRDefault="00207BBE"/>
    <w:p w14:paraId="3AB6CAC5" w14:textId="77777777" w:rsidR="00207BBE" w:rsidRDefault="00207BBE"/>
    <w:p w14:paraId="118DA9CE" w14:textId="77777777" w:rsidR="00C90523" w:rsidRDefault="00C90523"/>
    <w:p w14:paraId="02B80D32" w14:textId="6905CBDA" w:rsidR="00207BBE" w:rsidRDefault="007C158E" w:rsidP="009F78B8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7BA47C3" wp14:editId="205FFB21">
                <wp:simplePos x="0" y="0"/>
                <wp:positionH relativeFrom="page">
                  <wp:posOffset>396240</wp:posOffset>
                </wp:positionH>
                <wp:positionV relativeFrom="page">
                  <wp:posOffset>10153015</wp:posOffset>
                </wp:positionV>
                <wp:extent cx="640800" cy="259200"/>
                <wp:effectExtent l="0" t="0" r="6985" b="7620"/>
                <wp:wrapNone/>
                <wp:docPr id="22" name="Textfeld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0800" cy="259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EE05E06" w14:textId="7070F3B0" w:rsidR="007C158E" w:rsidRPr="007C158E" w:rsidRDefault="007C158E" w:rsidP="001274F6">
                            <w:pPr>
                              <w:jc w:val="right"/>
                              <w:rPr>
                                <w:color w:val="FFFFFF" w:themeColor="background1"/>
                              </w:rPr>
                            </w:pPr>
                            <w:r w:rsidRPr="007C158E">
                              <w:rPr>
                                <w:color w:val="FFFFFF" w:themeColor="background1"/>
                              </w:rPr>
                              <w:t xml:space="preserve">Seite </w:t>
                            </w:r>
                            <w:r w:rsidR="009A4B98" w:rsidRPr="001274F6">
                              <w:rPr>
                                <w:rStyle w:val="FuzeileZchn"/>
                              </w:rPr>
                              <w:fldChar w:fldCharType="begin"/>
                            </w:r>
                            <w:r w:rsidR="009A4B98" w:rsidRPr="001274F6">
                              <w:rPr>
                                <w:rStyle w:val="FuzeileZchn"/>
                              </w:rPr>
                              <w:instrText>PAGE</w:instrText>
                            </w:r>
                            <w:r w:rsidR="009A4B98" w:rsidRPr="001274F6">
                              <w:rPr>
                                <w:rStyle w:val="FuzeileZchn"/>
                              </w:rPr>
                              <w:fldChar w:fldCharType="separate"/>
                            </w:r>
                            <w:r w:rsidR="003A6166">
                              <w:rPr>
                                <w:rStyle w:val="FuzeileZchn"/>
                                <w:noProof/>
                              </w:rPr>
                              <w:t>2</w:t>
                            </w:r>
                            <w:r w:rsidR="009A4B98" w:rsidRPr="001274F6">
                              <w:rPr>
                                <w:rStyle w:val="FuzeileZchn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7BA47C3" id="_x0000_t202" coordsize="21600,21600" o:spt="202" path="m,l,21600r21600,l21600,xe">
                <v:stroke joinstyle="miter"/>
                <v:path gradientshapeok="t" o:connecttype="rect"/>
              </v:shapetype>
              <v:shape id="Textfeld 22" o:spid="_x0000_s1028" type="#_x0000_t202" style="position:absolute;margin-left:31.2pt;margin-top:799.45pt;width:50.45pt;height:20.4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" filled="f" stroked="f" strokeweight=".5pt">
                <v:textbox inset="0,0,0,0">
                  <w:txbxContent>
                    <w:p w14:paraId="4EE05E06" w14:textId="7070F3B0" w:rsidR="007C158E" w:rsidRPr="007C158E" w:rsidRDefault="007C158E" w:rsidP="001274F6">
                      <w:pPr>
                        <w:jc w:val="right"/>
                        <w:rPr>
                          <w:color w:val="FFFFFF" w:themeColor="background1"/>
                        </w:rPr>
                      </w:pPr>
                      <w:r w:rsidRPr="007C158E">
                        <w:rPr>
                          <w:color w:val="FFFFFF" w:themeColor="background1"/>
                        </w:rPr>
                        <w:t xml:space="preserve">Seite </w:t>
                      </w:r>
                      <w:r w:rsidR="009A4B98" w:rsidRPr="001274F6">
                        <w:rPr>
                          <w:rStyle w:val="FuzeileZchn"/>
                        </w:rPr>
                        <w:fldChar w:fldCharType="begin"/>
                      </w:r>
                      <w:r w:rsidR="009A4B98" w:rsidRPr="001274F6">
                        <w:rPr>
                          <w:rStyle w:val="FuzeileZchn"/>
                        </w:rPr>
                        <w:instrText>PAGE</w:instrText>
                      </w:r>
                      <w:r w:rsidR="009A4B98" w:rsidRPr="001274F6">
                        <w:rPr>
                          <w:rStyle w:val="FuzeileZchn"/>
                        </w:rPr>
                        <w:fldChar w:fldCharType="separate"/>
                      </w:r>
                      <w:r w:rsidR="003A6166">
                        <w:rPr>
                          <w:rStyle w:val="FuzeileZchn"/>
                          <w:noProof/>
                        </w:rPr>
                        <w:t>2</w:t>
                      </w:r>
                      <w:r w:rsidR="009A4B98" w:rsidRPr="001274F6">
                        <w:rPr>
                          <w:rStyle w:val="FuzeileZchn"/>
                        </w:rPr>
                        <w:fldChar w:fldCharType="end"/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single" w:sz="6" w:space="0" w:color="38919B" w:themeColor="accent4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66"/>
      </w:tblGrid>
      <w:tr w:rsidR="00E03C77" w14:paraId="26DC92C4" w14:textId="77777777" w:rsidTr="004D61B3">
        <w:tc>
          <w:tcPr>
            <w:tcW w:w="6566" w:type="dxa"/>
          </w:tcPr>
          <w:p w14:paraId="69DEE3F8" w14:textId="77777777" w:rsidR="00E03C77" w:rsidRDefault="00E03C77" w:rsidP="004D61B3">
            <w:pPr>
              <w:pStyle w:val="berschrift1"/>
              <w:outlineLvl w:val="0"/>
            </w:pPr>
            <w:r w:rsidRPr="00207BBE">
              <w:t>INTERESSEN UND SONSTIGES</w:t>
            </w:r>
          </w:p>
        </w:tc>
      </w:tr>
    </w:tbl>
    <w:p w14:paraId="76F7225F" w14:textId="77777777" w:rsidR="00E03C77" w:rsidRDefault="00AE408F" w:rsidP="00056924">
      <w:pPr>
        <w:pStyle w:val="Abstand"/>
      </w:pPr>
      <w: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D31DB0F" wp14:editId="1CAD9F86">
                <wp:simplePos x="0" y="0"/>
                <wp:positionH relativeFrom="page">
                  <wp:posOffset>2800985</wp:posOffset>
                </wp:positionH>
                <wp:positionV relativeFrom="page">
                  <wp:posOffset>392430</wp:posOffset>
                </wp:positionV>
                <wp:extent cx="2998800" cy="478800"/>
                <wp:effectExtent l="0" t="0" r="0" b="0"/>
                <wp:wrapNone/>
                <wp:docPr id="9" name="Textfeld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98800" cy="478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1D97FEF" w14:textId="77777777" w:rsidR="00AE408F" w:rsidRPr="00E007EA" w:rsidRDefault="00AE408F" w:rsidP="00AE408F">
                            <w:pPr>
                              <w:pStyle w:val="Hinweistextausgeblendet"/>
                              <w:rPr>
                                <w:szCs w:val="14"/>
                              </w:rPr>
                            </w:pPr>
                            <w:r>
                              <w:rPr>
                                <w:szCs w:val="14"/>
                              </w:rPr>
                              <w:t>Das Namensfeld wird</w:t>
                            </w:r>
                            <w:r w:rsidRPr="00E007EA">
                              <w:rPr>
                                <w:szCs w:val="14"/>
                              </w:rPr>
                              <w:t xml:space="preserve"> beim Druck oder PDF-Schreiben automatisch angesteuert und aktualisiert. </w:t>
                            </w:r>
                            <w:r>
                              <w:rPr>
                                <w:szCs w:val="14"/>
                              </w:rPr>
                              <w:t xml:space="preserve">Es kann </w:t>
                            </w:r>
                            <w:r w:rsidRPr="00E007EA">
                              <w:rPr>
                                <w:szCs w:val="14"/>
                              </w:rPr>
                              <w:t xml:space="preserve">durch </w:t>
                            </w:r>
                            <w:r>
                              <w:rPr>
                                <w:szCs w:val="14"/>
                              </w:rPr>
                              <w:t>Doppelklicken und Öffnen der Kopfzeile</w:t>
                            </w:r>
                            <w:r w:rsidRPr="00E007EA">
                              <w:rPr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szCs w:val="14"/>
                              </w:rPr>
                              <w:t xml:space="preserve">aber auch direkt </w:t>
                            </w:r>
                            <w:r w:rsidRPr="00E007EA">
                              <w:rPr>
                                <w:szCs w:val="14"/>
                              </w:rPr>
                              <w:t>aktualisiert werden.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31DB0F" id="Textfeld 9" o:spid="_x0000_s1029" type="#_x0000_t202" style="position:absolute;margin-left:220.55pt;margin-top:30.9pt;width:236.15pt;height:37.7pt;z-index:251681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" fillcolor="white [3201]" stroked="f" strokeweight=".5pt">
                <v:textbox>
                  <w:txbxContent>
                    <w:p w14:paraId="31D97FEF" w14:textId="77777777" w:rsidR="00AE408F" w:rsidRPr="00E007EA" w:rsidRDefault="00AE408F" w:rsidP="00AE408F">
                      <w:pPr>
                        <w:pStyle w:val="Hinweistextausgeblendet"/>
                        <w:rPr>
                          <w:szCs w:val="14"/>
                        </w:rPr>
                      </w:pPr>
                      <w:r>
                        <w:rPr>
                          <w:szCs w:val="14"/>
                        </w:rPr>
                        <w:t>Das Namensfeld wird</w:t>
                      </w:r>
                      <w:r w:rsidRPr="00E007EA">
                        <w:rPr>
                          <w:szCs w:val="14"/>
                        </w:rPr>
                        <w:t xml:space="preserve"> beim Druck oder PDF-Schreiben automatisch angesteuert und aktualisiert. </w:t>
                      </w:r>
                      <w:r>
                        <w:rPr>
                          <w:szCs w:val="14"/>
                        </w:rPr>
                        <w:t xml:space="preserve">Es kann </w:t>
                      </w:r>
                      <w:r w:rsidRPr="00E007EA">
                        <w:rPr>
                          <w:szCs w:val="14"/>
                        </w:rPr>
                        <w:t xml:space="preserve">durch </w:t>
                      </w:r>
                      <w:r>
                        <w:rPr>
                          <w:szCs w:val="14"/>
                        </w:rPr>
                        <w:t>Doppelklicken und Öffnen der Kopfzeile</w:t>
                      </w:r>
                      <w:r w:rsidRPr="00E007EA">
                        <w:rPr>
                          <w:szCs w:val="14"/>
                        </w:rPr>
                        <w:t xml:space="preserve"> </w:t>
                      </w:r>
                      <w:r>
                        <w:rPr>
                          <w:szCs w:val="14"/>
                        </w:rPr>
                        <w:t xml:space="preserve">aber auch direkt </w:t>
                      </w:r>
                      <w:r w:rsidRPr="00E007EA">
                        <w:rPr>
                          <w:szCs w:val="14"/>
                        </w:rPr>
                        <w:t>aktualisiert werden.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94"/>
        <w:gridCol w:w="4172"/>
      </w:tblGrid>
      <w:tr w:rsidR="00E03C77" w14:paraId="7D804A26" w14:textId="77777777" w:rsidTr="004D61B3">
        <w:tc>
          <w:tcPr>
            <w:tcW w:w="2394" w:type="dxa"/>
          </w:tcPr>
          <w:p w14:paraId="01EE870F" w14:textId="77777777" w:rsidR="00E03C77" w:rsidRDefault="00E03C77" w:rsidP="004D61B3">
            <w:pPr>
              <w:pStyle w:val="FormularfeldmitAbstandunten"/>
            </w:pPr>
          </w:p>
        </w:tc>
        <w:tc>
          <w:tcPr>
            <w:tcW w:w="4172" w:type="dxa"/>
          </w:tcPr>
          <w:sdt>
            <w:sdtPr>
              <w:alias w:val="Sonstiges"/>
              <w:tag w:val="Sonstiges"/>
              <w:id w:val="112560320"/>
              <w:placeholder>
                <w:docPart w:val="C2AC4C4A825042FAA50C39CDAE7E79A6"/>
              </w:placeholder>
              <w:showingPlcHdr/>
            </w:sdtPr>
            <w:sdtEndPr/>
            <w:sdtContent>
              <w:p w14:paraId="36BFF755" w14:textId="77777777" w:rsidR="00E03C77" w:rsidRDefault="00C90523" w:rsidP="004D61B3">
                <w:pPr>
                  <w:pStyle w:val="AufzhlungFormularfeld"/>
                </w:pPr>
                <w:r w:rsidRPr="00C90523">
                  <w:rPr>
                    <w:rStyle w:val="Platzhaltertext"/>
                  </w:rPr>
                  <w:t xml:space="preserve">z.B. Hobbys, Ehrenamtliche Tätigkeiten, </w:t>
                </w:r>
                <w:r w:rsidR="008D5075">
                  <w:rPr>
                    <w:rStyle w:val="Platzhaltertext"/>
                  </w:rPr>
                  <w:br/>
                </w:r>
                <w:r w:rsidRPr="00C90523">
                  <w:rPr>
                    <w:rStyle w:val="Platzhaltertext"/>
                  </w:rPr>
                  <w:t>„Lesen historischer Romane» ist besser als einfach „Lesen“ schreiben oder „Trekkingtouren im Himalaya“ ist besser als einfach nur „Reisen“ zu schreiben</w:t>
                </w:r>
              </w:p>
            </w:sdtContent>
          </w:sdt>
        </w:tc>
      </w:tr>
    </w:tbl>
    <w:p w14:paraId="3DA99595" w14:textId="77777777" w:rsidR="00BA78AA" w:rsidRDefault="00BA78AA" w:rsidP="00FC46B9">
      <w:permStart w:id="1730116124" w:edGrp="everyone"/>
      <w:permEnd w:id="1730116124"/>
    </w:p>
    <w:sectPr w:rsidR="00BA78AA" w:rsidSect="00E03C77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type w:val="continuous"/>
      <w:pgSz w:w="11906" w:h="16838" w:code="9"/>
      <w:pgMar w:top="4479" w:right="851" w:bottom="1134" w:left="4479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127C0D0" w14:textId="77777777" w:rsidR="002C4E8A" w:rsidRDefault="002C4E8A" w:rsidP="006662B0">
      <w:pPr>
        <w:spacing w:line="240" w:lineRule="auto"/>
      </w:pPr>
      <w:r>
        <w:separator/>
      </w:r>
    </w:p>
    <w:p w14:paraId="7D1CCC84" w14:textId="77777777" w:rsidR="002C4E8A" w:rsidRDefault="002C4E8A"/>
  </w:endnote>
  <w:endnote w:type="continuationSeparator" w:id="0">
    <w:p w14:paraId="0622E170" w14:textId="77777777" w:rsidR="002C4E8A" w:rsidRDefault="002C4E8A" w:rsidP="006662B0">
      <w:pPr>
        <w:spacing w:line="240" w:lineRule="auto"/>
      </w:pPr>
      <w:r>
        <w:continuationSeparator/>
      </w:r>
    </w:p>
    <w:p w14:paraId="032F31C0" w14:textId="77777777" w:rsidR="002C4E8A" w:rsidRDefault="002C4E8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uropa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026CA1D" w14:textId="77777777" w:rsidR="00BC12A2" w:rsidRDefault="00BC12A2">
    <w:pPr>
      <w:spacing w:line="240" w:lineRule="auto"/>
    </w:pPr>
  </w:p>
  <w:p w14:paraId="2B24A2D6" w14:textId="77777777" w:rsidR="00F6416D" w:rsidRDefault="00F6416D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CDC125" w14:textId="77777777" w:rsidR="00B445CA" w:rsidRPr="00B445CA" w:rsidRDefault="001274F6" w:rsidP="007C158E">
    <w:pPr>
      <w:pStyle w:val="Fuzeile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8FC77C0" wp14:editId="388AE036">
              <wp:simplePos x="0" y="0"/>
              <wp:positionH relativeFrom="page">
                <wp:posOffset>396240</wp:posOffset>
              </wp:positionH>
              <wp:positionV relativeFrom="page">
                <wp:posOffset>10153015</wp:posOffset>
              </wp:positionV>
              <wp:extent cx="640800" cy="259200"/>
              <wp:effectExtent l="0" t="0" r="6985" b="7620"/>
              <wp:wrapNone/>
              <wp:docPr id="28" name="Textfeld 2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0800" cy="2592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9FC61D1" w14:textId="77777777" w:rsidR="001274F6" w:rsidRPr="001274F6" w:rsidRDefault="001274F6" w:rsidP="001274F6">
                          <w:pPr>
                            <w:jc w:val="right"/>
                            <w:rPr>
                              <w:rStyle w:val="FuzeileZchn"/>
                            </w:rPr>
                          </w:pPr>
                          <w:r w:rsidRPr="007C158E">
                            <w:rPr>
                              <w:color w:val="FFFFFF" w:themeColor="background1"/>
                            </w:rPr>
                            <w:t xml:space="preserve">Seite </w:t>
                          </w:r>
                          <w:r w:rsidRPr="001274F6">
                            <w:rPr>
                              <w:rStyle w:val="FuzeileZchn"/>
                            </w:rPr>
                            <w:fldChar w:fldCharType="begin"/>
                          </w:r>
                          <w:r w:rsidRPr="001274F6">
                            <w:rPr>
                              <w:rStyle w:val="FuzeileZchn"/>
                            </w:rPr>
                            <w:instrText>PAGE</w:instrText>
                          </w:r>
                          <w:r w:rsidRPr="001274F6">
                            <w:rPr>
                              <w:rStyle w:val="FuzeileZchn"/>
                            </w:rPr>
                            <w:fldChar w:fldCharType="separate"/>
                          </w:r>
                          <w:r w:rsidRPr="001274F6">
                            <w:rPr>
                              <w:rStyle w:val="FuzeileZchn"/>
                            </w:rPr>
                            <w:t>2</w:t>
                          </w:r>
                          <w:r w:rsidRPr="001274F6">
                            <w:rPr>
                              <w:rStyle w:val="FuzeileZch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8FC77C0" id="_x0000_t202" coordsize="21600,21600" o:spt="202" path="m,l,21600r21600,l21600,xe">
              <v:stroke joinstyle="miter"/>
              <v:path gradientshapeok="t" o:connecttype="rect"/>
            </v:shapetype>
            <v:shape id="Textfeld 28" o:spid="_x0000_s1030" type="#_x0000_t202" style="position:absolute;left:0;text-align:left;margin-left:31.2pt;margin-top:799.45pt;width:50.45pt;height:20.4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" filled="f" stroked="f" strokeweight=".5pt">
              <v:textbox inset="0,0,0,0">
                <w:txbxContent>
                  <w:p w14:paraId="39FC61D1" w14:textId="77777777" w:rsidR="001274F6" w:rsidRPr="001274F6" w:rsidRDefault="001274F6" w:rsidP="001274F6">
                    <w:pPr>
                      <w:jc w:val="right"/>
                      <w:rPr>
                        <w:rStyle w:val="FuzeileZchn"/>
                      </w:rPr>
                    </w:pPr>
                    <w:r w:rsidRPr="007C158E">
                      <w:rPr>
                        <w:color w:val="FFFFFF" w:themeColor="background1"/>
                      </w:rPr>
                      <w:t xml:space="preserve">Seite </w:t>
                    </w:r>
                    <w:r w:rsidRPr="001274F6">
                      <w:rPr>
                        <w:rStyle w:val="FuzeileZchn"/>
                      </w:rPr>
                      <w:fldChar w:fldCharType="begin"/>
                    </w:r>
                    <w:r w:rsidRPr="001274F6">
                      <w:rPr>
                        <w:rStyle w:val="FuzeileZchn"/>
                      </w:rPr>
                      <w:instrText>PAGE</w:instrText>
                    </w:r>
                    <w:r w:rsidRPr="001274F6">
                      <w:rPr>
                        <w:rStyle w:val="FuzeileZchn"/>
                      </w:rPr>
                      <w:fldChar w:fldCharType="separate"/>
                    </w:r>
                    <w:r w:rsidRPr="001274F6">
                      <w:rPr>
                        <w:rStyle w:val="FuzeileZchn"/>
                      </w:rPr>
                      <w:t>2</w:t>
                    </w:r>
                    <w:r w:rsidRPr="001274F6">
                      <w:rPr>
                        <w:rStyle w:val="FuzeileZchn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color w:val="000000" w:themeColor="text1"/>
      </w:rPr>
      <w:id w:val="1840502233"/>
      <w:docPartObj>
        <w:docPartGallery w:val="Page Numbers (Bottom of Page)"/>
        <w:docPartUnique/>
      </w:docPartObj>
    </w:sdtPr>
    <w:sdtEndPr/>
    <w:sdtContent>
      <w:sdt>
        <w:sdtPr>
          <w:rPr>
            <w:color w:val="000000" w:themeColor="text1"/>
          </w:rPr>
          <w:id w:val="1125500750"/>
          <w:docPartObj>
            <w:docPartGallery w:val="Page Numbers (Top of Page)"/>
            <w:docPartUnique/>
          </w:docPartObj>
        </w:sdtPr>
        <w:sdtEndPr/>
        <w:sdtContent>
          <w:p w14:paraId="69BECD52" w14:textId="77777777" w:rsidR="007E6BFC" w:rsidRPr="0039573D" w:rsidRDefault="007E6BFC" w:rsidP="0039573D">
            <w:pPr>
              <w:pStyle w:val="Fuzeile"/>
              <w:rPr>
                <w:color w:val="000000" w:themeColor="text1"/>
              </w:rPr>
            </w:pPr>
            <w:r w:rsidRPr="0039573D">
              <w:rPr>
                <w:color w:val="000000" w:themeColor="text1"/>
              </w:rPr>
              <w:t xml:space="preserve">Seite </w:t>
            </w:r>
            <w:r w:rsidRPr="0039573D">
              <w:rPr>
                <w:color w:val="000000" w:themeColor="text1"/>
              </w:rPr>
              <w:fldChar w:fldCharType="begin"/>
            </w:r>
            <w:r w:rsidRPr="0039573D">
              <w:rPr>
                <w:color w:val="000000" w:themeColor="text1"/>
              </w:rPr>
              <w:instrText>PAGE</w:instrText>
            </w:r>
            <w:r w:rsidRPr="0039573D">
              <w:rPr>
                <w:color w:val="000000" w:themeColor="text1"/>
              </w:rPr>
              <w:fldChar w:fldCharType="separate"/>
            </w:r>
            <w:r w:rsidRPr="0039573D">
              <w:rPr>
                <w:color w:val="000000" w:themeColor="text1"/>
              </w:rPr>
              <w:t>2</w:t>
            </w:r>
            <w:r w:rsidRPr="0039573D">
              <w:rPr>
                <w:color w:val="000000" w:themeColor="text1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89274AA" w14:textId="77777777" w:rsidR="002C4E8A" w:rsidRDefault="002C4E8A" w:rsidP="006662B0">
      <w:pPr>
        <w:spacing w:line="240" w:lineRule="auto"/>
      </w:pPr>
      <w:r>
        <w:separator/>
      </w:r>
    </w:p>
    <w:p w14:paraId="05927AAC" w14:textId="77777777" w:rsidR="002C4E8A" w:rsidRDefault="002C4E8A"/>
  </w:footnote>
  <w:footnote w:type="continuationSeparator" w:id="0">
    <w:p w14:paraId="398E5E85" w14:textId="77777777" w:rsidR="002C4E8A" w:rsidRDefault="002C4E8A" w:rsidP="006662B0">
      <w:pPr>
        <w:spacing w:line="240" w:lineRule="auto"/>
      </w:pPr>
      <w:r>
        <w:continuationSeparator/>
      </w:r>
    </w:p>
    <w:p w14:paraId="25CCF1E7" w14:textId="77777777" w:rsidR="002C4E8A" w:rsidRDefault="002C4E8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CB5A63" w14:textId="77777777" w:rsidR="00BC12A2" w:rsidRDefault="00BC12A2">
    <w:pPr>
      <w:spacing w:line="240" w:lineRule="auto"/>
    </w:pPr>
  </w:p>
  <w:p w14:paraId="2B574CD3" w14:textId="77777777" w:rsidR="00F6416D" w:rsidRDefault="00F6416D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enraster"/>
      <w:tblpPr w:leftFromText="142" w:rightFromText="142" w:vertAnchor="page" w:horzAnchor="page" w:tblpX="4480" w:tblpY="2042"/>
      <w:tblOverlap w:val="nev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566"/>
    </w:tblGrid>
    <w:tr w:rsidR="00E03C77" w14:paraId="1C9D5BDA" w14:textId="77777777" w:rsidTr="00E03C77">
      <w:tc>
        <w:tcPr>
          <w:tcW w:w="6566" w:type="dxa"/>
        </w:tcPr>
        <w:p w14:paraId="42539C3B" w14:textId="35B0258A" w:rsidR="00E03C77" w:rsidRDefault="007E48AE" w:rsidP="00E03C77">
          <w:pPr>
            <w:pStyle w:val="VornameNachname"/>
          </w:pPr>
          <w:r w:rsidRPr="0018642C">
            <w:rPr>
              <w:noProof/>
            </w:rPr>
            <w:fldChar w:fldCharType="begin"/>
          </w:r>
          <w:r w:rsidRPr="0018642C">
            <w:rPr>
              <w:noProof/>
            </w:rPr>
            <w:instrText xml:space="preserve"> STYLEREF  Vorname_Nachname  \* MERGEFORMAT </w:instrText>
          </w:r>
          <w:r w:rsidRPr="0018642C">
            <w:rPr>
              <w:noProof/>
            </w:rPr>
            <w:fldChar w:fldCharType="separate"/>
          </w:r>
          <w:r w:rsidR="003A6166">
            <w:rPr>
              <w:noProof/>
            </w:rPr>
            <w:t>Vor-/Nachname</w:t>
          </w:r>
          <w:r w:rsidRPr="0018642C">
            <w:rPr>
              <w:noProof/>
            </w:rPr>
            <w:fldChar w:fldCharType="end"/>
          </w:r>
        </w:p>
      </w:tc>
    </w:tr>
  </w:tbl>
  <w:p w14:paraId="5BD97A8F" w14:textId="77777777" w:rsidR="00C102A3" w:rsidRDefault="00E03C77">
    <w:pPr>
      <w:spacing w:line="240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3E959C1A" wp14:editId="0C9270C2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2476800" cy="10692000"/>
              <wp:effectExtent l="0" t="0" r="0" b="0"/>
              <wp:wrapNone/>
              <wp:docPr id="19" name="Rechteck 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476800" cy="10692000"/>
                      </a:xfrm>
                      <a:prstGeom prst="rect">
                        <a:avLst/>
                      </a:prstGeom>
                      <a:solidFill>
                        <a:schemeClr val="accent5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5EF9A67" id="Rechteck 19" o:spid="_x0000_s1026" style="position:absolute;margin-left:0;margin-top:0;width:195pt;height:841.9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" fillcolor="#4a4a49 [3208]" stroked="f" strokeweight="1pt">
              <w10:wrap anchorx="page" anchory="page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266F5D" w14:textId="77777777" w:rsidR="008D5075" w:rsidRDefault="008D5075">
    <w:pPr>
      <w:spacing w:line="240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8A1014C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87A41A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62205C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43698A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EE8030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850211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EA6B4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6B8D55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27667B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6A2D3F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5DE5DCE"/>
    <w:multiLevelType w:val="multilevel"/>
    <w:tmpl w:val="28E05E18"/>
    <w:lvl w:ilvl="0">
      <w:start w:val="1"/>
      <w:numFmt w:val="bullet"/>
      <w:pStyle w:val="Aufzhlungszeichen"/>
      <w:lvlText w:val="·"/>
      <w:lvlJc w:val="left"/>
      <w:pPr>
        <w:ind w:left="170" w:hanging="170"/>
      </w:pPr>
      <w:rPr>
        <w:rFonts w:ascii="Europa" w:hAnsi="Europa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F9E5229"/>
    <w:multiLevelType w:val="hybridMultilevel"/>
    <w:tmpl w:val="BEFEC7FC"/>
    <w:lvl w:ilvl="0" w:tplc="644ACEDC">
      <w:start w:val="1"/>
      <w:numFmt w:val="bullet"/>
      <w:lvlText w:val="·"/>
      <w:lvlJc w:val="left"/>
      <w:pPr>
        <w:ind w:left="720" w:hanging="360"/>
      </w:pPr>
      <w:rPr>
        <w:rFonts w:ascii="Europa" w:hAnsi="Europa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1"/>
  </w:num>
  <w:num w:numId="3">
    <w:abstractNumId w:val="10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stylePaneFormatFilter w:val="D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1"/>
  <w:defaultTabStop w:val="709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5891"/>
    <w:rsid w:val="000022E4"/>
    <w:rsid w:val="00003C04"/>
    <w:rsid w:val="000400C6"/>
    <w:rsid w:val="00044D6C"/>
    <w:rsid w:val="00053B2D"/>
    <w:rsid w:val="0005623C"/>
    <w:rsid w:val="00056924"/>
    <w:rsid w:val="00065C82"/>
    <w:rsid w:val="00067FAB"/>
    <w:rsid w:val="000813EC"/>
    <w:rsid w:val="000823B4"/>
    <w:rsid w:val="000B0F2E"/>
    <w:rsid w:val="000B6A8E"/>
    <w:rsid w:val="000B7310"/>
    <w:rsid w:val="000C2163"/>
    <w:rsid w:val="000C486D"/>
    <w:rsid w:val="000C7C0D"/>
    <w:rsid w:val="000D7EE0"/>
    <w:rsid w:val="000E2B9D"/>
    <w:rsid w:val="000E3D50"/>
    <w:rsid w:val="00103105"/>
    <w:rsid w:val="00104E2B"/>
    <w:rsid w:val="001103CB"/>
    <w:rsid w:val="00116224"/>
    <w:rsid w:val="001274F6"/>
    <w:rsid w:val="001304DC"/>
    <w:rsid w:val="00131502"/>
    <w:rsid w:val="00132E50"/>
    <w:rsid w:val="001367AF"/>
    <w:rsid w:val="001371BE"/>
    <w:rsid w:val="00146B39"/>
    <w:rsid w:val="00155DF6"/>
    <w:rsid w:val="001600D0"/>
    <w:rsid w:val="0016141B"/>
    <w:rsid w:val="00164468"/>
    <w:rsid w:val="00182AD7"/>
    <w:rsid w:val="0018642C"/>
    <w:rsid w:val="001908C8"/>
    <w:rsid w:val="00191458"/>
    <w:rsid w:val="001941AE"/>
    <w:rsid w:val="001B0D03"/>
    <w:rsid w:val="001B1DE4"/>
    <w:rsid w:val="001D1155"/>
    <w:rsid w:val="001E14EE"/>
    <w:rsid w:val="001F2BAD"/>
    <w:rsid w:val="001F5F2D"/>
    <w:rsid w:val="001F6464"/>
    <w:rsid w:val="00202D96"/>
    <w:rsid w:val="00203697"/>
    <w:rsid w:val="00207BBE"/>
    <w:rsid w:val="00221368"/>
    <w:rsid w:val="00226408"/>
    <w:rsid w:val="002322F5"/>
    <w:rsid w:val="00233A8F"/>
    <w:rsid w:val="00233FC3"/>
    <w:rsid w:val="00236FA8"/>
    <w:rsid w:val="00237E55"/>
    <w:rsid w:val="00240250"/>
    <w:rsid w:val="00286280"/>
    <w:rsid w:val="00291C8C"/>
    <w:rsid w:val="0029661E"/>
    <w:rsid w:val="002A33C6"/>
    <w:rsid w:val="002C1BED"/>
    <w:rsid w:val="002C2071"/>
    <w:rsid w:val="002C4E8A"/>
    <w:rsid w:val="002D3EF7"/>
    <w:rsid w:val="00302361"/>
    <w:rsid w:val="003055A1"/>
    <w:rsid w:val="00313540"/>
    <w:rsid w:val="0031440F"/>
    <w:rsid w:val="00316A84"/>
    <w:rsid w:val="00321704"/>
    <w:rsid w:val="00326FC3"/>
    <w:rsid w:val="0032704C"/>
    <w:rsid w:val="0033472B"/>
    <w:rsid w:val="00335CCD"/>
    <w:rsid w:val="003457CD"/>
    <w:rsid w:val="0034676F"/>
    <w:rsid w:val="0035361A"/>
    <w:rsid w:val="00354A87"/>
    <w:rsid w:val="00374548"/>
    <w:rsid w:val="00382D83"/>
    <w:rsid w:val="0039573D"/>
    <w:rsid w:val="003A6166"/>
    <w:rsid w:val="003B492B"/>
    <w:rsid w:val="003D0CF6"/>
    <w:rsid w:val="003D2F0E"/>
    <w:rsid w:val="003D7188"/>
    <w:rsid w:val="003E3897"/>
    <w:rsid w:val="003F7631"/>
    <w:rsid w:val="003F76D7"/>
    <w:rsid w:val="00404A61"/>
    <w:rsid w:val="004222E9"/>
    <w:rsid w:val="0044162E"/>
    <w:rsid w:val="0045752B"/>
    <w:rsid w:val="00485A7C"/>
    <w:rsid w:val="004C4B46"/>
    <w:rsid w:val="004D1EF5"/>
    <w:rsid w:val="004E0746"/>
    <w:rsid w:val="004E6D59"/>
    <w:rsid w:val="004F2C19"/>
    <w:rsid w:val="005036A2"/>
    <w:rsid w:val="00520432"/>
    <w:rsid w:val="00523937"/>
    <w:rsid w:val="0053031D"/>
    <w:rsid w:val="0053135D"/>
    <w:rsid w:val="005315FC"/>
    <w:rsid w:val="005319D9"/>
    <w:rsid w:val="00534B23"/>
    <w:rsid w:val="0053675C"/>
    <w:rsid w:val="005516D4"/>
    <w:rsid w:val="00551A29"/>
    <w:rsid w:val="00561C69"/>
    <w:rsid w:val="005750BE"/>
    <w:rsid w:val="005937FF"/>
    <w:rsid w:val="005D124E"/>
    <w:rsid w:val="005D7CFE"/>
    <w:rsid w:val="005F715D"/>
    <w:rsid w:val="006023BD"/>
    <w:rsid w:val="006038B5"/>
    <w:rsid w:val="006070CA"/>
    <w:rsid w:val="00612DE0"/>
    <w:rsid w:val="00615891"/>
    <w:rsid w:val="00616AF0"/>
    <w:rsid w:val="006347E3"/>
    <w:rsid w:val="006469BD"/>
    <w:rsid w:val="00653573"/>
    <w:rsid w:val="00654614"/>
    <w:rsid w:val="00654F52"/>
    <w:rsid w:val="00663240"/>
    <w:rsid w:val="00665236"/>
    <w:rsid w:val="006662B0"/>
    <w:rsid w:val="00685FA0"/>
    <w:rsid w:val="006B027C"/>
    <w:rsid w:val="006E69C3"/>
    <w:rsid w:val="006E72BC"/>
    <w:rsid w:val="006F0A6D"/>
    <w:rsid w:val="00720B95"/>
    <w:rsid w:val="00721D34"/>
    <w:rsid w:val="00731D84"/>
    <w:rsid w:val="007404F8"/>
    <w:rsid w:val="00741516"/>
    <w:rsid w:val="00766E6B"/>
    <w:rsid w:val="00774C5D"/>
    <w:rsid w:val="007804FF"/>
    <w:rsid w:val="007A1CAF"/>
    <w:rsid w:val="007A6B0A"/>
    <w:rsid w:val="007A7B34"/>
    <w:rsid w:val="007C10A0"/>
    <w:rsid w:val="007C158E"/>
    <w:rsid w:val="007C2340"/>
    <w:rsid w:val="007D05FC"/>
    <w:rsid w:val="007E3BFA"/>
    <w:rsid w:val="007E48AE"/>
    <w:rsid w:val="007E6BFC"/>
    <w:rsid w:val="007F1B4C"/>
    <w:rsid w:val="007F2DB9"/>
    <w:rsid w:val="0080051B"/>
    <w:rsid w:val="00817AD1"/>
    <w:rsid w:val="00830226"/>
    <w:rsid w:val="00835510"/>
    <w:rsid w:val="00837DE6"/>
    <w:rsid w:val="008454A3"/>
    <w:rsid w:val="00856444"/>
    <w:rsid w:val="008611AE"/>
    <w:rsid w:val="00862B22"/>
    <w:rsid w:val="008662AF"/>
    <w:rsid w:val="008715AE"/>
    <w:rsid w:val="00886346"/>
    <w:rsid w:val="00893FA0"/>
    <w:rsid w:val="008A10A4"/>
    <w:rsid w:val="008A78EB"/>
    <w:rsid w:val="008B2844"/>
    <w:rsid w:val="008D46D3"/>
    <w:rsid w:val="008D5075"/>
    <w:rsid w:val="008E721C"/>
    <w:rsid w:val="008E72ED"/>
    <w:rsid w:val="008E7B66"/>
    <w:rsid w:val="0091268F"/>
    <w:rsid w:val="00916248"/>
    <w:rsid w:val="00931B04"/>
    <w:rsid w:val="009359D9"/>
    <w:rsid w:val="00936CD3"/>
    <w:rsid w:val="00960B89"/>
    <w:rsid w:val="00975C3F"/>
    <w:rsid w:val="0097740C"/>
    <w:rsid w:val="0099048B"/>
    <w:rsid w:val="00990D99"/>
    <w:rsid w:val="009928A8"/>
    <w:rsid w:val="009A36ED"/>
    <w:rsid w:val="009A3EED"/>
    <w:rsid w:val="009A4B98"/>
    <w:rsid w:val="009A70EF"/>
    <w:rsid w:val="009B2731"/>
    <w:rsid w:val="009B7A90"/>
    <w:rsid w:val="009C1164"/>
    <w:rsid w:val="009E67C0"/>
    <w:rsid w:val="009E6E8B"/>
    <w:rsid w:val="009F78B8"/>
    <w:rsid w:val="00A01B3F"/>
    <w:rsid w:val="00A06694"/>
    <w:rsid w:val="00A07160"/>
    <w:rsid w:val="00A1297C"/>
    <w:rsid w:val="00A12F36"/>
    <w:rsid w:val="00A2040E"/>
    <w:rsid w:val="00A21521"/>
    <w:rsid w:val="00A22CB2"/>
    <w:rsid w:val="00A249C3"/>
    <w:rsid w:val="00A27953"/>
    <w:rsid w:val="00A44019"/>
    <w:rsid w:val="00A56A47"/>
    <w:rsid w:val="00A628C9"/>
    <w:rsid w:val="00A62C69"/>
    <w:rsid w:val="00A63BE8"/>
    <w:rsid w:val="00A65FCF"/>
    <w:rsid w:val="00A7475F"/>
    <w:rsid w:val="00A8239D"/>
    <w:rsid w:val="00A85AA0"/>
    <w:rsid w:val="00A878F2"/>
    <w:rsid w:val="00A900FC"/>
    <w:rsid w:val="00AB69D8"/>
    <w:rsid w:val="00AC1F3D"/>
    <w:rsid w:val="00AC5969"/>
    <w:rsid w:val="00AE408F"/>
    <w:rsid w:val="00AE4C9E"/>
    <w:rsid w:val="00B07CBF"/>
    <w:rsid w:val="00B14F11"/>
    <w:rsid w:val="00B241E7"/>
    <w:rsid w:val="00B24875"/>
    <w:rsid w:val="00B24876"/>
    <w:rsid w:val="00B445CA"/>
    <w:rsid w:val="00B44E39"/>
    <w:rsid w:val="00B4551C"/>
    <w:rsid w:val="00B63CCF"/>
    <w:rsid w:val="00B6661E"/>
    <w:rsid w:val="00B74A90"/>
    <w:rsid w:val="00B94C7C"/>
    <w:rsid w:val="00BA2E1C"/>
    <w:rsid w:val="00BA6C89"/>
    <w:rsid w:val="00BA78AA"/>
    <w:rsid w:val="00BB1A04"/>
    <w:rsid w:val="00BC1074"/>
    <w:rsid w:val="00BC12A2"/>
    <w:rsid w:val="00BC7332"/>
    <w:rsid w:val="00BD4288"/>
    <w:rsid w:val="00BE1071"/>
    <w:rsid w:val="00BE26C7"/>
    <w:rsid w:val="00BE592A"/>
    <w:rsid w:val="00C102A3"/>
    <w:rsid w:val="00C10FE1"/>
    <w:rsid w:val="00C15FE7"/>
    <w:rsid w:val="00C20A10"/>
    <w:rsid w:val="00C219E8"/>
    <w:rsid w:val="00C376D4"/>
    <w:rsid w:val="00C5208D"/>
    <w:rsid w:val="00C53CE0"/>
    <w:rsid w:val="00C60AA2"/>
    <w:rsid w:val="00C62032"/>
    <w:rsid w:val="00C73A95"/>
    <w:rsid w:val="00C8033A"/>
    <w:rsid w:val="00C80A8B"/>
    <w:rsid w:val="00C8349C"/>
    <w:rsid w:val="00C8747A"/>
    <w:rsid w:val="00C90523"/>
    <w:rsid w:val="00CA4375"/>
    <w:rsid w:val="00CB4463"/>
    <w:rsid w:val="00CC10DE"/>
    <w:rsid w:val="00CD5CBA"/>
    <w:rsid w:val="00CE2627"/>
    <w:rsid w:val="00CF0BAE"/>
    <w:rsid w:val="00D03477"/>
    <w:rsid w:val="00D16170"/>
    <w:rsid w:val="00D31B76"/>
    <w:rsid w:val="00D362F9"/>
    <w:rsid w:val="00D41A08"/>
    <w:rsid w:val="00D44D60"/>
    <w:rsid w:val="00D50924"/>
    <w:rsid w:val="00D51288"/>
    <w:rsid w:val="00D55D8E"/>
    <w:rsid w:val="00D569FC"/>
    <w:rsid w:val="00D65BC6"/>
    <w:rsid w:val="00D72CE3"/>
    <w:rsid w:val="00D81792"/>
    <w:rsid w:val="00D9080E"/>
    <w:rsid w:val="00DB085A"/>
    <w:rsid w:val="00DB3347"/>
    <w:rsid w:val="00DB5EAF"/>
    <w:rsid w:val="00DB6541"/>
    <w:rsid w:val="00DC3C64"/>
    <w:rsid w:val="00DD2B12"/>
    <w:rsid w:val="00DE4BE2"/>
    <w:rsid w:val="00DF2C46"/>
    <w:rsid w:val="00DF5CAE"/>
    <w:rsid w:val="00E007EA"/>
    <w:rsid w:val="00E03C77"/>
    <w:rsid w:val="00E1537C"/>
    <w:rsid w:val="00E32E04"/>
    <w:rsid w:val="00E64DA3"/>
    <w:rsid w:val="00E65AA8"/>
    <w:rsid w:val="00E6747B"/>
    <w:rsid w:val="00E90FCE"/>
    <w:rsid w:val="00E917A3"/>
    <w:rsid w:val="00E9445B"/>
    <w:rsid w:val="00E97A54"/>
    <w:rsid w:val="00EA6533"/>
    <w:rsid w:val="00ED5272"/>
    <w:rsid w:val="00ED60FD"/>
    <w:rsid w:val="00EE55C2"/>
    <w:rsid w:val="00EF1A5B"/>
    <w:rsid w:val="00EF45F8"/>
    <w:rsid w:val="00EF56A5"/>
    <w:rsid w:val="00EF6DDF"/>
    <w:rsid w:val="00F00439"/>
    <w:rsid w:val="00F0589B"/>
    <w:rsid w:val="00F20A12"/>
    <w:rsid w:val="00F229D0"/>
    <w:rsid w:val="00F265BF"/>
    <w:rsid w:val="00F31475"/>
    <w:rsid w:val="00F6416D"/>
    <w:rsid w:val="00F64FFA"/>
    <w:rsid w:val="00F679C8"/>
    <w:rsid w:val="00F67C4B"/>
    <w:rsid w:val="00F75107"/>
    <w:rsid w:val="00F80A3F"/>
    <w:rsid w:val="00F82E5E"/>
    <w:rsid w:val="00F838EF"/>
    <w:rsid w:val="00F96BCC"/>
    <w:rsid w:val="00F971AE"/>
    <w:rsid w:val="00F9726B"/>
    <w:rsid w:val="00FA0C68"/>
    <w:rsid w:val="00FA1BA0"/>
    <w:rsid w:val="00FB2E0C"/>
    <w:rsid w:val="00FB34E6"/>
    <w:rsid w:val="00FC46B9"/>
    <w:rsid w:val="00FC4810"/>
    <w:rsid w:val="00FC7C6C"/>
    <w:rsid w:val="00FD235D"/>
    <w:rsid w:val="00FE232F"/>
    <w:rsid w:val="00FE30BD"/>
    <w:rsid w:val="00FE3935"/>
    <w:rsid w:val="00FE4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3E9BB125"/>
  <w15:chartTrackingRefBased/>
  <w15:docId w15:val="{72C6A04D-4793-48EB-AC83-A4F1CB99B8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7" w:qFormat="1"/>
    <w:lsdException w:name="heading 2" w:semiHidden="1" w:uiPriority="9" w:qFormat="1"/>
    <w:lsdException w:name="heading 3" w:semiHidden="1" w:uiPriority="9" w:qFormat="1"/>
    <w:lsdException w:name="heading 4" w:locked="0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locked="0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locked="0" w:uiPriority="9" w:qFormat="1"/>
    <w:lsdException w:name="Emphasis" w:semiHidden="1"/>
    <w:lsdException w:name="Document Map" w:semiHidden="1" w:unhideWhenUsed="1"/>
    <w:lsdException w:name="Plain Text" w:locked="0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/>
    <w:lsdException w:name="Quote" w:semiHidden="1"/>
    <w:lsdException w:name="Intense Quote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locked="0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locked="0" w:semiHidden="1" w:unhideWhenUsed="1"/>
  </w:latentStyles>
  <w:style w:type="paragraph" w:default="1" w:styleId="Standard">
    <w:name w:val="Normal"/>
    <w:uiPriority w:val="8"/>
    <w:qFormat/>
    <w:rsid w:val="00A65FCF"/>
    <w:pPr>
      <w:spacing w:after="0" w:line="180" w:lineRule="exact"/>
    </w:pPr>
    <w:rPr>
      <w:rFonts w:ascii="Trebuchet MS" w:hAnsi="Trebuchet MS"/>
      <w:sz w:val="18"/>
    </w:rPr>
  </w:style>
  <w:style w:type="paragraph" w:styleId="berschrift1">
    <w:name w:val="heading 1"/>
    <w:basedOn w:val="Standard"/>
    <w:next w:val="Standard"/>
    <w:link w:val="berschrift1Zchn"/>
    <w:uiPriority w:val="7"/>
    <w:qFormat/>
    <w:rsid w:val="00207BBE"/>
    <w:pPr>
      <w:keepNext/>
      <w:keepLines/>
      <w:spacing w:after="120" w:line="280" w:lineRule="atLeast"/>
      <w:ind w:left="-108"/>
      <w:outlineLvl w:val="0"/>
    </w:pPr>
    <w:rPr>
      <w:rFonts w:eastAsiaTheme="majorEastAsia" w:cstheme="majorBidi"/>
      <w:b/>
      <w:caps/>
      <w:color w:val="4A4A49" w:themeColor="accent5"/>
      <w:spacing w:val="30"/>
      <w:szCs w:val="32"/>
    </w:rPr>
  </w:style>
  <w:style w:type="paragraph" w:styleId="berschrift4">
    <w:name w:val="heading 4"/>
    <w:basedOn w:val="Standard"/>
    <w:next w:val="Standard"/>
    <w:link w:val="berschrift4Zchn"/>
    <w:uiPriority w:val="9"/>
    <w:semiHidden/>
    <w:qFormat/>
    <w:locked/>
    <w:rsid w:val="00916248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0B1C44" w:themeColor="accent1" w:themeShade="B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semiHidden/>
    <w:locked/>
    <w:rsid w:val="006662B0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916248"/>
    <w:rPr>
      <w:rFonts w:ascii="Georgia" w:hAnsi="Georgia"/>
      <w:sz w:val="18"/>
    </w:rPr>
  </w:style>
  <w:style w:type="paragraph" w:styleId="Fuzeile">
    <w:name w:val="footer"/>
    <w:basedOn w:val="Standard"/>
    <w:link w:val="FuzeileZchn"/>
    <w:uiPriority w:val="99"/>
    <w:semiHidden/>
    <w:rsid w:val="007C158E"/>
    <w:pPr>
      <w:tabs>
        <w:tab w:val="center" w:pos="4536"/>
        <w:tab w:val="right" w:pos="9072"/>
      </w:tabs>
      <w:spacing w:line="280" w:lineRule="exact"/>
      <w:ind w:left="-3969"/>
    </w:pPr>
    <w:rPr>
      <w:color w:val="FFFFFF" w:themeColor="background1"/>
    </w:r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7C158E"/>
    <w:rPr>
      <w:rFonts w:ascii="Trebuchet MS" w:hAnsi="Trebuchet MS"/>
      <w:color w:val="FFFFFF" w:themeColor="background1"/>
      <w:sz w:val="18"/>
    </w:rPr>
  </w:style>
  <w:style w:type="character" w:styleId="Platzhaltertext">
    <w:name w:val="Placeholder Text"/>
    <w:basedOn w:val="Absatz-Standardschriftart"/>
    <w:uiPriority w:val="99"/>
    <w:semiHidden/>
    <w:rsid w:val="00C80A8B"/>
    <w:rPr>
      <w:color w:val="808080" w:themeColor="background1" w:themeShade="80"/>
    </w:rPr>
  </w:style>
  <w:style w:type="character" w:customStyle="1" w:styleId="berschrift1Zchn">
    <w:name w:val="Überschrift 1 Zchn"/>
    <w:basedOn w:val="Absatz-Standardschriftart"/>
    <w:link w:val="berschrift1"/>
    <w:uiPriority w:val="7"/>
    <w:rsid w:val="00207BBE"/>
    <w:rPr>
      <w:rFonts w:ascii="Trebuchet MS" w:eastAsiaTheme="majorEastAsia" w:hAnsi="Trebuchet MS" w:cstheme="majorBidi"/>
      <w:b/>
      <w:caps/>
      <w:color w:val="4A4A49" w:themeColor="accent5"/>
      <w:spacing w:val="30"/>
      <w:sz w:val="18"/>
      <w:szCs w:val="32"/>
    </w:rPr>
  </w:style>
  <w:style w:type="table" w:styleId="Tabellenraster">
    <w:name w:val="Table Grid"/>
    <w:basedOn w:val="NormaleTabelle"/>
    <w:uiPriority w:val="39"/>
    <w:locked/>
    <w:rsid w:val="006662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rmularfeldmitAbstandunten">
    <w:name w:val="Formularfeld mit Abstand unten"/>
    <w:basedOn w:val="Standard"/>
    <w:uiPriority w:val="1"/>
    <w:qFormat/>
    <w:rsid w:val="001274F6"/>
    <w:pPr>
      <w:keepNext/>
      <w:tabs>
        <w:tab w:val="left" w:pos="567"/>
      </w:tabs>
      <w:spacing w:after="120" w:line="280" w:lineRule="atLeast"/>
      <w:ind w:left="-108"/>
    </w:pPr>
    <w:rPr>
      <w:color w:val="000000" w:themeColor="text1"/>
    </w:rPr>
  </w:style>
  <w:style w:type="paragraph" w:customStyle="1" w:styleId="AufzhlungFormularfeld">
    <w:name w:val="Aufzählung Formularfeld"/>
    <w:basedOn w:val="Aufzhlungszeichen"/>
    <w:uiPriority w:val="4"/>
    <w:qFormat/>
    <w:rsid w:val="00C90523"/>
    <w:pPr>
      <w:spacing w:after="120" w:line="280" w:lineRule="exact"/>
      <w:ind w:left="62" w:right="170"/>
    </w:pPr>
  </w:style>
  <w:style w:type="paragraph" w:styleId="Aufzhlungszeichen">
    <w:name w:val="List Bullet"/>
    <w:basedOn w:val="Standard"/>
    <w:uiPriority w:val="99"/>
    <w:semiHidden/>
    <w:locked/>
    <w:rsid w:val="00A85AA0"/>
    <w:pPr>
      <w:numPr>
        <w:numId w:val="3"/>
      </w:numPr>
      <w:contextualSpacing/>
    </w:pPr>
  </w:style>
  <w:style w:type="paragraph" w:styleId="Literaturverzeichnis">
    <w:name w:val="Bibliography"/>
    <w:basedOn w:val="Standard"/>
    <w:next w:val="Standard"/>
    <w:uiPriority w:val="99"/>
    <w:semiHidden/>
    <w:locked/>
    <w:rsid w:val="00916248"/>
  </w:style>
  <w:style w:type="paragraph" w:customStyle="1" w:styleId="VornameNachname">
    <w:name w:val="Vorname_Nachname"/>
    <w:basedOn w:val="Standard"/>
    <w:next w:val="Standard"/>
    <w:qFormat/>
    <w:rsid w:val="009A4B98"/>
    <w:pPr>
      <w:spacing w:line="280" w:lineRule="atLeast"/>
    </w:pPr>
    <w:rPr>
      <w:b/>
      <w:color w:val="38919B" w:themeColor="accent4"/>
      <w:spacing w:val="30"/>
      <w:sz w:val="56"/>
    </w:rPr>
  </w:style>
  <w:style w:type="paragraph" w:customStyle="1" w:styleId="Hinweistextausgeblendet">
    <w:name w:val="Hinweistext ausgeblendet"/>
    <w:basedOn w:val="Standard"/>
    <w:uiPriority w:val="14"/>
    <w:rsid w:val="00CE2627"/>
    <w:rPr>
      <w:i/>
      <w:vanish/>
      <w:color w:val="000000" w:themeColor="text1"/>
      <w:sz w:val="14"/>
    </w:rPr>
  </w:style>
  <w:style w:type="paragraph" w:customStyle="1" w:styleId="Abstandoben">
    <w:name w:val="Abstand oben"/>
    <w:basedOn w:val="Standard"/>
    <w:uiPriority w:val="19"/>
    <w:semiHidden/>
    <w:qFormat/>
    <w:locked/>
    <w:rsid w:val="00D65BC6"/>
    <w:pPr>
      <w:spacing w:after="800"/>
    </w:pPr>
    <w:rPr>
      <w:noProof/>
    </w:rPr>
  </w:style>
  <w:style w:type="paragraph" w:customStyle="1" w:styleId="ZeichenS">
    <w:name w:val="Zeichen S!"/>
    <w:basedOn w:val="VornameNachname"/>
    <w:uiPriority w:val="99"/>
    <w:semiHidden/>
    <w:qFormat/>
    <w:locked/>
    <w:rsid w:val="000B7310"/>
    <w:pPr>
      <w:framePr w:wrap="around" w:hAnchor="text"/>
    </w:pPr>
    <w:rPr>
      <w:color w:val="FF00FF"/>
    </w:rPr>
  </w:style>
  <w:style w:type="paragraph" w:customStyle="1" w:styleId="Fotorahmen">
    <w:name w:val="Fotorahmen"/>
    <w:basedOn w:val="FormularfeldmitAbstandunten"/>
    <w:uiPriority w:val="21"/>
    <w:semiHidden/>
    <w:qFormat/>
    <w:rsid w:val="00404A61"/>
    <w:pPr>
      <w:framePr w:w="1985" w:h="2552" w:hRule="exact" w:wrap="around" w:vAnchor="page" w:hAnchor="page" w:x="8818" w:y="1135"/>
      <w:shd w:val="clear" w:color="auto" w:fill="E7E6E6" w:themeFill="background2"/>
      <w:ind w:left="0"/>
    </w:pPr>
  </w:style>
  <w:style w:type="character" w:styleId="Kommentarzeichen">
    <w:name w:val="annotation reference"/>
    <w:basedOn w:val="Absatz-Standardschriftart"/>
    <w:uiPriority w:val="99"/>
    <w:semiHidden/>
    <w:unhideWhenUsed/>
    <w:locked/>
    <w:rsid w:val="007E6BFC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locked/>
    <w:rsid w:val="007E6BFC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7E6BFC"/>
    <w:rPr>
      <w:rFonts w:ascii="Georgia" w:hAnsi="Georgia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locked/>
    <w:rsid w:val="007E6BFC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7E6BFC"/>
    <w:rPr>
      <w:rFonts w:ascii="Georgia" w:hAnsi="Georgia"/>
      <w:b/>
      <w:bCs/>
      <w:sz w:val="20"/>
      <w:szCs w:val="20"/>
    </w:rPr>
  </w:style>
  <w:style w:type="paragraph" w:styleId="berarbeitung">
    <w:name w:val="Revision"/>
    <w:hidden/>
    <w:uiPriority w:val="99"/>
    <w:semiHidden/>
    <w:rsid w:val="007E6BFC"/>
    <w:pPr>
      <w:spacing w:after="0" w:line="240" w:lineRule="auto"/>
    </w:pPr>
    <w:rPr>
      <w:rFonts w:ascii="Georgia" w:hAnsi="Georgia"/>
      <w:sz w:val="18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locked/>
    <w:rsid w:val="007E6BFC"/>
    <w:pPr>
      <w:spacing w:line="240" w:lineRule="auto"/>
    </w:pPr>
    <w:rPr>
      <w:rFonts w:ascii="Segoe UI" w:hAnsi="Segoe UI" w:cs="Segoe UI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E6BFC"/>
    <w:rPr>
      <w:rFonts w:ascii="Segoe UI" w:hAnsi="Segoe UI" w:cs="Segoe UI"/>
      <w:sz w:val="18"/>
      <w:szCs w:val="18"/>
    </w:rPr>
  </w:style>
  <w:style w:type="paragraph" w:customStyle="1" w:styleId="Formularfeldfett">
    <w:name w:val="Formularfeld fett"/>
    <w:basedOn w:val="FormularfeldmitAbstandunten"/>
    <w:uiPriority w:val="3"/>
    <w:qFormat/>
    <w:rsid w:val="00F00439"/>
    <w:pPr>
      <w:spacing w:after="0"/>
    </w:pPr>
    <w:rPr>
      <w:b/>
    </w:rPr>
  </w:style>
  <w:style w:type="paragraph" w:styleId="NurText">
    <w:name w:val="Plain Text"/>
    <w:basedOn w:val="Standard"/>
    <w:link w:val="NurTextZchn"/>
    <w:uiPriority w:val="99"/>
    <w:unhideWhenUsed/>
    <w:rsid w:val="00F00439"/>
    <w:pPr>
      <w:spacing w:line="240" w:lineRule="auto"/>
    </w:pPr>
    <w:rPr>
      <w:rFonts w:ascii="Consolas" w:hAnsi="Consolas" w:cs="Consolas"/>
      <w:sz w:val="21"/>
      <w:szCs w:val="21"/>
    </w:rPr>
  </w:style>
  <w:style w:type="character" w:customStyle="1" w:styleId="NurTextZchn">
    <w:name w:val="Nur Text Zchn"/>
    <w:basedOn w:val="Absatz-Standardschriftart"/>
    <w:link w:val="NurText"/>
    <w:uiPriority w:val="99"/>
    <w:rsid w:val="00F00439"/>
    <w:rPr>
      <w:rFonts w:ascii="Consolas" w:hAnsi="Consolas" w:cs="Consolas"/>
      <w:sz w:val="21"/>
      <w:szCs w:val="21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916248"/>
    <w:rPr>
      <w:rFonts w:asciiTheme="majorHAnsi" w:eastAsiaTheme="majorEastAsia" w:hAnsiTheme="majorHAnsi" w:cstheme="majorBidi"/>
      <w:i/>
      <w:iCs/>
      <w:color w:val="0B1C44" w:themeColor="accent1" w:themeShade="BF"/>
      <w:sz w:val="18"/>
    </w:rPr>
  </w:style>
  <w:style w:type="paragraph" w:styleId="KeinLeerraum">
    <w:name w:val="No Spacing"/>
    <w:uiPriority w:val="99"/>
    <w:semiHidden/>
    <w:locked/>
    <w:rsid w:val="001D1155"/>
    <w:pPr>
      <w:spacing w:after="0" w:line="240" w:lineRule="auto"/>
    </w:pPr>
    <w:rPr>
      <w:rFonts w:ascii="Georgia" w:hAnsi="Georgia"/>
      <w:sz w:val="18"/>
    </w:rPr>
  </w:style>
  <w:style w:type="paragraph" w:customStyle="1" w:styleId="FormularfeldohneAbstandunten">
    <w:name w:val="Formularfeld ohne Abstand unten"/>
    <w:basedOn w:val="FormularfeldmitAbstandunten"/>
    <w:uiPriority w:val="2"/>
    <w:qFormat/>
    <w:rsid w:val="000022E4"/>
    <w:pPr>
      <w:spacing w:after="0"/>
    </w:pPr>
  </w:style>
  <w:style w:type="table" w:customStyle="1" w:styleId="Tabellenraster1">
    <w:name w:val="Tabellenraster1"/>
    <w:basedOn w:val="NormaleTabelle"/>
    <w:next w:val="Tabellenraster"/>
    <w:uiPriority w:val="39"/>
    <w:locked/>
    <w:rsid w:val="00233A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nie">
    <w:name w:val="Linie"/>
    <w:basedOn w:val="Standard"/>
    <w:uiPriority w:val="8"/>
    <w:semiHidden/>
    <w:locked/>
    <w:rsid w:val="00C8033A"/>
    <w:pPr>
      <w:spacing w:after="280" w:line="280" w:lineRule="exact"/>
    </w:pPr>
    <w:rPr>
      <w:noProof/>
    </w:rPr>
  </w:style>
  <w:style w:type="paragraph" w:customStyle="1" w:styleId="FormularfeldPersnlicheAngaben">
    <w:name w:val="Formularfeld Persönliche Angaben"/>
    <w:basedOn w:val="FormularfeldohneAbstandunten"/>
    <w:uiPriority w:val="20"/>
    <w:semiHidden/>
    <w:qFormat/>
    <w:rsid w:val="00D65BC6"/>
    <w:pPr>
      <w:ind w:left="0"/>
    </w:pPr>
  </w:style>
  <w:style w:type="paragraph" w:customStyle="1" w:styleId="Info">
    <w:name w:val="Info"/>
    <w:basedOn w:val="Standard"/>
    <w:uiPriority w:val="8"/>
    <w:qFormat/>
    <w:locked/>
    <w:rsid w:val="009F78B8"/>
    <w:pPr>
      <w:framePr w:hSpace="142" w:wrap="around" w:vAnchor="page" w:hAnchor="page" w:x="511" w:y="4480"/>
      <w:spacing w:after="120" w:line="280" w:lineRule="exact"/>
      <w:suppressOverlap/>
    </w:pPr>
    <w:rPr>
      <w:b/>
      <w:color w:val="FFFFFF" w:themeColor="background1"/>
      <w:spacing w:val="30"/>
    </w:rPr>
  </w:style>
  <w:style w:type="paragraph" w:customStyle="1" w:styleId="Abstand">
    <w:name w:val="Abstand"/>
    <w:basedOn w:val="Standard"/>
    <w:uiPriority w:val="14"/>
    <w:semiHidden/>
    <w:rsid w:val="00D50924"/>
    <w:pPr>
      <w:spacing w:after="80"/>
    </w:pPr>
    <w:rPr>
      <w:noProof/>
    </w:rPr>
  </w:style>
  <w:style w:type="character" w:customStyle="1" w:styleId="Zeichengraufett">
    <w:name w:val="Zeichen grau+fett"/>
    <w:basedOn w:val="Absatz-Standardschriftart"/>
    <w:uiPriority w:val="19"/>
    <w:semiHidden/>
    <w:rsid w:val="009A4B98"/>
    <w:rPr>
      <w:b/>
      <w:color w:val="8E8E8D" w:themeColor="accent6"/>
    </w:rPr>
  </w:style>
  <w:style w:type="paragraph" w:customStyle="1" w:styleId="FormularfeldmitAbstanduntenInfo">
    <w:name w:val="Formularfeld mit Abstand unten Info"/>
    <w:basedOn w:val="FormularfeldmitAbstandunten"/>
    <w:uiPriority w:val="5"/>
    <w:qFormat/>
    <w:rsid w:val="00886346"/>
    <w:pPr>
      <w:framePr w:hSpace="142" w:wrap="around" w:vAnchor="page" w:hAnchor="page" w:x="511" w:y="4480"/>
      <w:spacing w:after="240"/>
      <w:suppressOverlap/>
    </w:pPr>
    <w:rPr>
      <w:color w:val="FFFFFF" w:themeColor="background1"/>
    </w:rPr>
  </w:style>
  <w:style w:type="paragraph" w:customStyle="1" w:styleId="FormularfeldohneAbstanduntenInfo">
    <w:name w:val="Formularfeld ohne Abstand unten Info"/>
    <w:basedOn w:val="FormularfeldohneAbstandunten"/>
    <w:uiPriority w:val="5"/>
    <w:qFormat/>
    <w:rsid w:val="00886346"/>
    <w:rPr>
      <w:color w:val="FFFFFF" w:themeColor="background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emf"/><Relationship Id="rId18" Type="http://schemas.openxmlformats.org/officeDocument/2006/relationships/header" Target="header1.xml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7" Type="http://schemas.openxmlformats.org/officeDocument/2006/relationships/settings" Target="settings.xml"/><Relationship Id="rId12" Type="http://schemas.openxmlformats.org/officeDocument/2006/relationships/image" Target="media/image2.emf"/><Relationship Id="rId17" Type="http://schemas.openxmlformats.org/officeDocument/2006/relationships/image" Target="media/image7.jpg"/><Relationship Id="rId25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image" Target="media/image6.emf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24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image" Target="media/image5.emf"/><Relationship Id="rId23" Type="http://schemas.openxmlformats.org/officeDocument/2006/relationships/footer" Target="footer3.xm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emf"/><Relationship Id="rId22" Type="http://schemas.openxmlformats.org/officeDocument/2006/relationships/header" Target="head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Fl&#252;ckiger\Downloads\CV+Vorlage+modern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27B222CE9EE54F3BAC6A15EA6950228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C8CEC52-B403-4E1A-A993-52FAE61E4D90}"/>
      </w:docPartPr>
      <w:docPartBody>
        <w:p w:rsidR="00E6059D" w:rsidRDefault="00634928" w:rsidP="00634928">
          <w:pPr>
            <w:pStyle w:val="27B222CE9EE54F3BAC6A15EA695022872"/>
          </w:pPr>
          <w:r w:rsidRPr="008D5075">
            <w:rPr>
              <w:rStyle w:val="Platzhaltertext"/>
            </w:rPr>
            <w:t>Vor-/Nachname</w:t>
          </w:r>
        </w:p>
      </w:docPartBody>
    </w:docPart>
    <w:docPart>
      <w:docPartPr>
        <w:name w:val="2D2AC3E78A514963B8DDBE41DE4FA62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39D04A3-6D00-48CD-B951-227D2DB61FAF}"/>
      </w:docPartPr>
      <w:docPartBody>
        <w:p w:rsidR="00E6059D" w:rsidRDefault="00634928">
          <w:pPr>
            <w:pStyle w:val="2D2AC3E78A514963B8DDBE41DE4FA62D"/>
          </w:pPr>
          <w:r w:rsidRPr="00053B2D">
            <w:t>Emailadresse</w:t>
          </w:r>
        </w:p>
      </w:docPartBody>
    </w:docPart>
    <w:docPart>
      <w:docPartPr>
        <w:name w:val="483F049E43B64D9CA8CBE3E0E945312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A2C6332-B8B3-49AC-B1E5-2FEA62C9D1C1}"/>
      </w:docPartPr>
      <w:docPartBody>
        <w:p w:rsidR="00E6059D" w:rsidRDefault="00634928">
          <w:pPr>
            <w:pStyle w:val="483F049E43B64D9CA8CBE3E0E945312A"/>
          </w:pPr>
          <w:r w:rsidRPr="00053B2D">
            <w:t>Telefonnummer</w:t>
          </w:r>
        </w:p>
      </w:docPartBody>
    </w:docPart>
    <w:docPart>
      <w:docPartPr>
        <w:name w:val="40042B6196D54FB294CA4365DB75576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B02790D-C764-4805-B9AA-DF0C6A04457A}"/>
      </w:docPartPr>
      <w:docPartBody>
        <w:p w:rsidR="00E6059D" w:rsidRDefault="00634928">
          <w:pPr>
            <w:pStyle w:val="40042B6196D54FB294CA4365DB75576A"/>
          </w:pPr>
          <w:r w:rsidRPr="00A65FCF">
            <w:t>Strasse und Hausnummer</w:t>
          </w:r>
        </w:p>
      </w:docPartBody>
    </w:docPart>
    <w:docPart>
      <w:docPartPr>
        <w:name w:val="5ECDEC9342494DA6850F2C93308B0EA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E447560-B46E-4E7F-B75B-6C89570CF6C1}"/>
      </w:docPartPr>
      <w:docPartBody>
        <w:p w:rsidR="00E6059D" w:rsidRDefault="00634928">
          <w:pPr>
            <w:pStyle w:val="5ECDEC9342494DA6850F2C93308B0EAD"/>
          </w:pPr>
          <w:r w:rsidRPr="00053B2D">
            <w:t>PLZ, Wohnort</w:t>
          </w:r>
        </w:p>
      </w:docPartBody>
    </w:docPart>
    <w:docPart>
      <w:docPartPr>
        <w:name w:val="F79AB2E9DCD54A85A97A820C2846D1C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07D793A-22A2-4A38-8404-944446996D26}"/>
      </w:docPartPr>
      <w:docPartBody>
        <w:p w:rsidR="00E6059D" w:rsidRDefault="00634928">
          <w:pPr>
            <w:pStyle w:val="F79AB2E9DCD54A85A97A820C2846D1C2"/>
          </w:pPr>
          <w:r w:rsidRPr="00053B2D">
            <w:t>TT.MM.JJJJ</w:t>
          </w:r>
        </w:p>
      </w:docPartBody>
    </w:docPart>
    <w:docPart>
      <w:docPartPr>
        <w:name w:val="FBB2A081498C4D57AED1B951897EA2F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AAB7D6A-3359-42F5-9390-03A32265E69A}"/>
      </w:docPartPr>
      <w:docPartBody>
        <w:p w:rsidR="00E6059D" w:rsidRDefault="00634928">
          <w:pPr>
            <w:pStyle w:val="FBB2A081498C4D57AED1B951897EA2F7"/>
          </w:pPr>
          <w:r w:rsidRPr="00053B2D">
            <w:t>z.B. ledig</w:t>
          </w:r>
        </w:p>
      </w:docPartBody>
    </w:docPart>
    <w:docPart>
      <w:docPartPr>
        <w:name w:val="1F50A3FF353E408C949BFA7084DB4F6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672C685-BEBD-4E87-8302-9A707CE753DC}"/>
      </w:docPartPr>
      <w:docPartBody>
        <w:p w:rsidR="00E6059D" w:rsidRDefault="00634928">
          <w:pPr>
            <w:pStyle w:val="1F50A3FF353E408C949BFA7084DB4F65"/>
          </w:pPr>
          <w:r w:rsidRPr="00A65FCF">
            <w:t>optional</w:t>
          </w:r>
        </w:p>
      </w:docPartBody>
    </w:docPart>
    <w:docPart>
      <w:docPartPr>
        <w:name w:val="0F63F3EAB7B44C55A57C61172249E92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BD26B44-DE89-4FE4-B107-E22E05D6E763}"/>
      </w:docPartPr>
      <w:docPartBody>
        <w:p w:rsidR="00E6059D" w:rsidRDefault="00634928" w:rsidP="00634928">
          <w:pPr>
            <w:pStyle w:val="0F63F3EAB7B44C55A57C61172249E9232"/>
          </w:pPr>
          <w:r>
            <w:rPr>
              <w:rStyle w:val="Platzhaltertext"/>
            </w:rPr>
            <w:t>Ausbildungszeit von/bis (MM.JJJJ – MM.JJJJ)</w:t>
          </w:r>
        </w:p>
      </w:docPartBody>
    </w:docPart>
    <w:docPart>
      <w:docPartPr>
        <w:name w:val="E2992DFBAD8444EF8236732C21AAC9F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1FA0FF6-6385-4264-AAD6-8E1C3A414712}"/>
      </w:docPartPr>
      <w:docPartBody>
        <w:p w:rsidR="00E6059D" w:rsidRDefault="00634928" w:rsidP="00634928">
          <w:pPr>
            <w:pStyle w:val="E2992DFBAD8444EF8236732C21AAC9F92"/>
          </w:pPr>
          <w:r w:rsidRPr="00916248">
            <w:rPr>
              <w:rStyle w:val="Platzhaltertext"/>
            </w:rPr>
            <w:t>Abschlus</w:t>
          </w:r>
          <w:r>
            <w:rPr>
              <w:rStyle w:val="Platzhaltertext"/>
            </w:rPr>
            <w:t xml:space="preserve">s </w:t>
          </w:r>
          <w:r w:rsidRPr="00F00439">
            <w:rPr>
              <w:rStyle w:val="Platzhaltertext"/>
              <w:b w:val="0"/>
            </w:rPr>
            <w:t>(z.B. Masters)</w:t>
          </w:r>
        </w:p>
      </w:docPartBody>
    </w:docPart>
    <w:docPart>
      <w:docPartPr>
        <w:name w:val="C37207D53993431DAB46CD659A37870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7013A77-4DAB-4AC8-96A9-2C774D5071A4}"/>
      </w:docPartPr>
      <w:docPartBody>
        <w:p w:rsidR="00E6059D" w:rsidRDefault="00183FE1">
          <w:pPr>
            <w:pStyle w:val="C37207D53993431DAB46CD659A378703"/>
          </w:pPr>
          <w:r w:rsidRPr="00916248">
            <w:rPr>
              <w:rStyle w:val="Platzhaltertext"/>
            </w:rPr>
            <w:t>Abschlus</w:t>
          </w:r>
          <w:r>
            <w:rPr>
              <w:rStyle w:val="Platzhaltertext"/>
            </w:rPr>
            <w:t xml:space="preserve">s </w:t>
          </w:r>
          <w:r w:rsidRPr="00F00439">
            <w:rPr>
              <w:rStyle w:val="Platzhaltertext"/>
            </w:rPr>
            <w:t>(z.B. Masters)</w:t>
          </w:r>
        </w:p>
      </w:docPartBody>
    </w:docPart>
    <w:docPart>
      <w:docPartPr>
        <w:name w:val="B0DD94F86C0A4AFB9CA573D45FEE6B5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C2D27FF-461B-47D2-9F78-4325CF8C9875}"/>
      </w:docPartPr>
      <w:docPartBody>
        <w:p w:rsidR="00E6059D" w:rsidRDefault="00183FE1">
          <w:pPr>
            <w:pStyle w:val="B0DD94F86C0A4AFB9CA573D45FEE6B5A"/>
          </w:pPr>
          <w:r w:rsidRPr="00916248">
            <w:rPr>
              <w:rStyle w:val="Platzhaltertext"/>
            </w:rPr>
            <w:t>Abschlus</w:t>
          </w:r>
          <w:r>
            <w:rPr>
              <w:rStyle w:val="Platzhaltertext"/>
            </w:rPr>
            <w:t xml:space="preserve">s </w:t>
          </w:r>
          <w:r w:rsidRPr="00F00439">
            <w:rPr>
              <w:rStyle w:val="Platzhaltertext"/>
            </w:rPr>
            <w:t>(z.B. Masters)</w:t>
          </w:r>
        </w:p>
      </w:docPartBody>
    </w:docPart>
    <w:docPart>
      <w:docPartPr>
        <w:name w:val="91A0C9DAA29D4A9F9BE0A46ADC59880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AC7A548-960C-4FEE-BE35-89AD6EE9120B}"/>
      </w:docPartPr>
      <w:docPartBody>
        <w:p w:rsidR="00E6059D" w:rsidRDefault="00634928" w:rsidP="00634928">
          <w:pPr>
            <w:pStyle w:val="91A0C9DAA29D4A9F9BE0A46ADC5988052"/>
          </w:pPr>
          <w:r>
            <w:rPr>
              <w:rStyle w:val="Platzhaltertext"/>
            </w:rPr>
            <w:t>Fachrichtung, Institution, Ort</w:t>
          </w:r>
        </w:p>
      </w:docPartBody>
    </w:docPart>
    <w:docPart>
      <w:docPartPr>
        <w:name w:val="EC7DC741A9EC4BB6A7B39FA4598237D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CF96E77-389F-4993-945F-8BD7AE0A6163}"/>
      </w:docPartPr>
      <w:docPartBody>
        <w:p w:rsidR="00E6059D" w:rsidRDefault="00634928" w:rsidP="00634928">
          <w:pPr>
            <w:pStyle w:val="EC7DC741A9EC4BB6A7B39FA4598237D12"/>
          </w:pPr>
          <w:r>
            <w:rPr>
              <w:rStyle w:val="Platzhaltertext"/>
            </w:rPr>
            <w:t>Einzeiliger Zusatz für Spezialisierung, Abschlussnote</w:t>
          </w:r>
        </w:p>
      </w:docPartBody>
    </w:docPart>
    <w:docPart>
      <w:docPartPr>
        <w:name w:val="2F3A941013094D89BAC458322614552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D5CAB38-2094-4501-B097-16F455601C60}"/>
      </w:docPartPr>
      <w:docPartBody>
        <w:p w:rsidR="00E6059D" w:rsidRDefault="00634928" w:rsidP="00634928">
          <w:pPr>
            <w:pStyle w:val="2F3A941013094D89BAC458322614552B2"/>
          </w:pPr>
          <w:r>
            <w:rPr>
              <w:rStyle w:val="Platzhaltertext"/>
            </w:rPr>
            <w:t>Ausbildungszeit von/bis (MM.JJJJ – MM.JJJJ)</w:t>
          </w:r>
        </w:p>
      </w:docPartBody>
    </w:docPart>
    <w:docPart>
      <w:docPartPr>
        <w:name w:val="9287345EDB844C6986CF566565B556D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2B58D85-2F29-4578-A362-46DD413DCD65}"/>
      </w:docPartPr>
      <w:docPartBody>
        <w:p w:rsidR="00E6059D" w:rsidRDefault="00634928" w:rsidP="00634928">
          <w:pPr>
            <w:pStyle w:val="9287345EDB844C6986CF566565B556D02"/>
          </w:pPr>
          <w:r w:rsidRPr="00916248">
            <w:rPr>
              <w:rStyle w:val="Platzhaltertext"/>
            </w:rPr>
            <w:t>Abschlus</w:t>
          </w:r>
          <w:r>
            <w:rPr>
              <w:rStyle w:val="Platzhaltertext"/>
            </w:rPr>
            <w:t xml:space="preserve">s </w:t>
          </w:r>
          <w:r w:rsidRPr="00F00439">
            <w:rPr>
              <w:rStyle w:val="Platzhaltertext"/>
              <w:b w:val="0"/>
            </w:rPr>
            <w:t>(z.B. Masters)</w:t>
          </w:r>
        </w:p>
      </w:docPartBody>
    </w:docPart>
    <w:docPart>
      <w:docPartPr>
        <w:name w:val="130D4FCE9B004AD2A02CF0EA38A40E5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A0AF1FE-7472-48FA-8DC5-B54ECA826142}"/>
      </w:docPartPr>
      <w:docPartBody>
        <w:p w:rsidR="00E6059D" w:rsidRDefault="00183FE1">
          <w:pPr>
            <w:pStyle w:val="130D4FCE9B004AD2A02CF0EA38A40E59"/>
          </w:pPr>
          <w:r w:rsidRPr="00916248">
            <w:rPr>
              <w:rStyle w:val="Platzhaltertext"/>
            </w:rPr>
            <w:t>Abschlus</w:t>
          </w:r>
          <w:r>
            <w:rPr>
              <w:rStyle w:val="Platzhaltertext"/>
            </w:rPr>
            <w:t xml:space="preserve">s </w:t>
          </w:r>
          <w:r w:rsidRPr="00F00439">
            <w:rPr>
              <w:rStyle w:val="Platzhaltertext"/>
            </w:rPr>
            <w:t>(z.B. Masters)</w:t>
          </w:r>
        </w:p>
      </w:docPartBody>
    </w:docPart>
    <w:docPart>
      <w:docPartPr>
        <w:name w:val="984BBBAA0B9F464595FDDB9EE7E3F77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2D397DD-BD74-49CF-8839-35BB545A504D}"/>
      </w:docPartPr>
      <w:docPartBody>
        <w:p w:rsidR="00E6059D" w:rsidRDefault="00183FE1">
          <w:pPr>
            <w:pStyle w:val="984BBBAA0B9F464595FDDB9EE7E3F778"/>
          </w:pPr>
          <w:r w:rsidRPr="00916248">
            <w:rPr>
              <w:rStyle w:val="Platzhaltertext"/>
            </w:rPr>
            <w:t>Abschlus</w:t>
          </w:r>
          <w:r>
            <w:rPr>
              <w:rStyle w:val="Platzhaltertext"/>
            </w:rPr>
            <w:t xml:space="preserve">s </w:t>
          </w:r>
          <w:r w:rsidRPr="00F00439">
            <w:rPr>
              <w:rStyle w:val="Platzhaltertext"/>
            </w:rPr>
            <w:t>(z.B. Masters)</w:t>
          </w:r>
        </w:p>
      </w:docPartBody>
    </w:docPart>
    <w:docPart>
      <w:docPartPr>
        <w:name w:val="C37B55A0F56E402B97B223E7ED05972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0414360-0ACE-482E-96EB-0D60B250BEDA}"/>
      </w:docPartPr>
      <w:docPartBody>
        <w:p w:rsidR="00E6059D" w:rsidRDefault="00634928" w:rsidP="00634928">
          <w:pPr>
            <w:pStyle w:val="C37B55A0F56E402B97B223E7ED05972F2"/>
          </w:pPr>
          <w:r>
            <w:rPr>
              <w:rStyle w:val="Platzhaltertext"/>
            </w:rPr>
            <w:t>Fachrichtung, Institution, Ort</w:t>
          </w:r>
        </w:p>
      </w:docPartBody>
    </w:docPart>
    <w:docPart>
      <w:docPartPr>
        <w:name w:val="047481A7C4FE41608AAB342668D774D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0A346DC-C5A8-45AA-9A60-4D14B6355733}"/>
      </w:docPartPr>
      <w:docPartBody>
        <w:p w:rsidR="00E6059D" w:rsidRDefault="00634928" w:rsidP="00634928">
          <w:pPr>
            <w:pStyle w:val="047481A7C4FE41608AAB342668D774DC2"/>
          </w:pPr>
          <w:r>
            <w:rPr>
              <w:rStyle w:val="Platzhaltertext"/>
            </w:rPr>
            <w:t>Einzeiliger Zusatz für Spezialisierung, Abschlussnote</w:t>
          </w:r>
        </w:p>
      </w:docPartBody>
    </w:docPart>
    <w:docPart>
      <w:docPartPr>
        <w:name w:val="3986D84DB2DB40F99EF807E36EB6805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9157CC5-861E-4CCB-9EAF-14819D44B844}"/>
      </w:docPartPr>
      <w:docPartBody>
        <w:p w:rsidR="00E6059D" w:rsidRDefault="00634928" w:rsidP="00634928">
          <w:pPr>
            <w:pStyle w:val="3986D84DB2DB40F99EF807E36EB680522"/>
          </w:pPr>
          <w:r w:rsidRPr="001B0D03">
            <w:rPr>
              <w:rStyle w:val="Platzhaltertext"/>
            </w:rPr>
            <w:t>Sprache 1 (A1 - C2)</w:t>
          </w:r>
        </w:p>
      </w:docPartBody>
    </w:docPart>
    <w:docPart>
      <w:docPartPr>
        <w:name w:val="BF06FCFC645E4ADE81487E62FF90053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C3F9D38-A059-4E3B-904E-2B297D9383E5}"/>
      </w:docPartPr>
      <w:docPartBody>
        <w:p w:rsidR="00E6059D" w:rsidRDefault="00634928" w:rsidP="00634928">
          <w:pPr>
            <w:pStyle w:val="BF06FCFC645E4ADE81487E62FF90053F2"/>
          </w:pPr>
          <w:r w:rsidRPr="001B0D03">
            <w:rPr>
              <w:rStyle w:val="Platzhaltertext"/>
            </w:rPr>
            <w:t xml:space="preserve">Sprache </w:t>
          </w:r>
          <w:r>
            <w:rPr>
              <w:rStyle w:val="Platzhaltertext"/>
            </w:rPr>
            <w:t>2</w:t>
          </w:r>
          <w:r w:rsidRPr="001B0D03">
            <w:rPr>
              <w:rStyle w:val="Platzhaltertext"/>
            </w:rPr>
            <w:t xml:space="preserve"> (A1 - C2)</w:t>
          </w:r>
        </w:p>
      </w:docPartBody>
    </w:docPart>
    <w:docPart>
      <w:docPartPr>
        <w:name w:val="9F4D28C174194FF2BD824CFC49EDF8A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164EDD7-8893-4383-83D5-E25CCDF829F7}"/>
      </w:docPartPr>
      <w:docPartBody>
        <w:p w:rsidR="00E6059D" w:rsidRDefault="00634928" w:rsidP="00634928">
          <w:pPr>
            <w:pStyle w:val="9F4D28C174194FF2BD824CFC49EDF8A12"/>
          </w:pPr>
          <w:r w:rsidRPr="00916248">
            <w:rPr>
              <w:rStyle w:val="Platzhaltertext"/>
            </w:rPr>
            <w:t xml:space="preserve">Grundkenntnisse/Sicher im Umgang/Fortgeschritten/Expert (z.B. Programme) </w:t>
          </w:r>
        </w:p>
      </w:docPartBody>
    </w:docPart>
    <w:docPart>
      <w:docPartPr>
        <w:name w:val="C2AC4C4A825042FAA50C39CDAE7E79A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53BFA97-93DE-4B0A-ABEE-5B35A07D80F5}"/>
      </w:docPartPr>
      <w:docPartBody>
        <w:p w:rsidR="00E6059D" w:rsidRDefault="00634928" w:rsidP="00634928">
          <w:pPr>
            <w:pStyle w:val="C2AC4C4A825042FAA50C39CDAE7E79A62"/>
          </w:pPr>
          <w:r w:rsidRPr="00C90523">
            <w:rPr>
              <w:rStyle w:val="Platzhaltertext"/>
            </w:rPr>
            <w:t xml:space="preserve">z.B. Hobbys, Ehrenamtliche Tätigkeiten, </w:t>
          </w:r>
          <w:r>
            <w:rPr>
              <w:rStyle w:val="Platzhaltertext"/>
            </w:rPr>
            <w:br/>
          </w:r>
          <w:r w:rsidRPr="00C90523">
            <w:rPr>
              <w:rStyle w:val="Platzhaltertext"/>
            </w:rPr>
            <w:t>„Lesen historischer Romane» ist besser als einfach „Lesen“ schreiben oder „Trekkingtouren im Himalaya“ ist besser als einfach nur „Reisen“ zu schreiben</w:t>
          </w:r>
        </w:p>
      </w:docPartBody>
    </w:docPart>
    <w:docPart>
      <w:docPartPr>
        <w:name w:val="D779ED48F6B1431E8622373FC388C1C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FA31662-9A9F-454E-A642-3025A33890DB}"/>
      </w:docPartPr>
      <w:docPartBody>
        <w:p w:rsidR="00E6059D" w:rsidRDefault="00634928" w:rsidP="00634928">
          <w:pPr>
            <w:pStyle w:val="D779ED48F6B1431E8622373FC388C1C71"/>
          </w:pPr>
          <w:r>
            <w:rPr>
              <w:rStyle w:val="Platzhaltertext"/>
            </w:rPr>
            <w:t>Anstellungszeit von/bis (MM.JJJJ – MM.JJJJ)</w:t>
          </w:r>
        </w:p>
      </w:docPartBody>
    </w:docPart>
    <w:docPart>
      <w:docPartPr>
        <w:name w:val="3BF14A6CD80848D59448BF7D2E092AF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2B00D15-7143-460E-BC5C-79C58B3FAE1A}"/>
      </w:docPartPr>
      <w:docPartBody>
        <w:p w:rsidR="00E6059D" w:rsidRDefault="00634928" w:rsidP="00634928">
          <w:pPr>
            <w:pStyle w:val="3BF14A6CD80848D59448BF7D2E092AFF1"/>
          </w:pPr>
          <w:r w:rsidRPr="00916248">
            <w:rPr>
              <w:rStyle w:val="Platzhaltertext"/>
            </w:rPr>
            <w:t>Funktion/Titel</w:t>
          </w:r>
        </w:p>
      </w:docPartBody>
    </w:docPart>
    <w:docPart>
      <w:docPartPr>
        <w:name w:val="B3A3C63C7FCE467786E20C48290DB06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CAA34F1-2466-4195-A70F-4D98204EDB8F}"/>
      </w:docPartPr>
      <w:docPartBody>
        <w:p w:rsidR="00E6059D" w:rsidRDefault="00634928" w:rsidP="00634928">
          <w:pPr>
            <w:pStyle w:val="B3A3C63C7FCE467786E20C48290DB0631"/>
          </w:pPr>
          <w:r>
            <w:rPr>
              <w:rStyle w:val="Platzhaltertext"/>
            </w:rPr>
            <w:t>Unternehmen, Ort, Pensum (z.B. 80%)</w:t>
          </w:r>
        </w:p>
      </w:docPartBody>
    </w:docPart>
    <w:docPart>
      <w:docPartPr>
        <w:name w:val="3F9DEC4EC7FF40A8B48DA028BD402DA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0624E45-CFBC-4662-83FF-4943B205959A}"/>
      </w:docPartPr>
      <w:docPartBody>
        <w:p w:rsidR="00E6059D" w:rsidRDefault="00634928" w:rsidP="00634928">
          <w:pPr>
            <w:pStyle w:val="3F9DEC4EC7FF40A8B48DA028BD402DA91"/>
          </w:pPr>
          <w:r>
            <w:rPr>
              <w:rStyle w:val="Platzhaltertext"/>
            </w:rPr>
            <w:t>Aufgaben und Verantwortung als Aufzählung mit 3 Bullets</w:t>
          </w:r>
        </w:p>
      </w:docPartBody>
    </w:docPart>
    <w:docPart>
      <w:docPartPr>
        <w:name w:val="EA2DABD6F0CE4818A6842C2161150E5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401C9F4-D29C-4546-BA8F-260462A7E792}"/>
      </w:docPartPr>
      <w:docPartBody>
        <w:p w:rsidR="00E6059D" w:rsidRDefault="00634928" w:rsidP="00634928">
          <w:pPr>
            <w:pStyle w:val="EA2DABD6F0CE4818A6842C2161150E571"/>
          </w:pPr>
          <w:r>
            <w:rPr>
              <w:rStyle w:val="Platzhaltertext"/>
            </w:rPr>
            <w:t>Anstellungszeit von/bis (MM.JJJJ – MM.JJJJ)</w:t>
          </w:r>
        </w:p>
      </w:docPartBody>
    </w:docPart>
    <w:docPart>
      <w:docPartPr>
        <w:name w:val="8FBB6D3E6BCC46CAB02F8B33D10F097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21A3E81-9CC8-417D-81DC-D4B7FF4C4576}"/>
      </w:docPartPr>
      <w:docPartBody>
        <w:p w:rsidR="00E6059D" w:rsidRDefault="00634928" w:rsidP="00634928">
          <w:pPr>
            <w:pStyle w:val="8FBB6D3E6BCC46CAB02F8B33D10F09761"/>
          </w:pPr>
          <w:r w:rsidRPr="00916248">
            <w:rPr>
              <w:rStyle w:val="Platzhaltertext"/>
            </w:rPr>
            <w:t>Funktion/Titel</w:t>
          </w:r>
        </w:p>
      </w:docPartBody>
    </w:docPart>
    <w:docPart>
      <w:docPartPr>
        <w:name w:val="2405727674784EC3B2AA9448EDC6551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4C5109E-7756-4BA4-94BA-C6BAD31E2940}"/>
      </w:docPartPr>
      <w:docPartBody>
        <w:p w:rsidR="00E6059D" w:rsidRDefault="00634928" w:rsidP="00634928">
          <w:pPr>
            <w:pStyle w:val="2405727674784EC3B2AA9448EDC655181"/>
          </w:pPr>
          <w:r>
            <w:rPr>
              <w:rStyle w:val="Platzhaltertext"/>
            </w:rPr>
            <w:t>Unternehmen, Ort, Pensum (z.B. 80%)</w:t>
          </w:r>
        </w:p>
      </w:docPartBody>
    </w:docPart>
    <w:docPart>
      <w:docPartPr>
        <w:name w:val="0B65567971D44521B29A6DD416033B3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3A8B0BB-737D-4955-9AF2-1304699D0B03}"/>
      </w:docPartPr>
      <w:docPartBody>
        <w:p w:rsidR="00E6059D" w:rsidRDefault="00634928" w:rsidP="00634928">
          <w:pPr>
            <w:pStyle w:val="0B65567971D44521B29A6DD416033B3D1"/>
          </w:pPr>
          <w:r>
            <w:rPr>
              <w:rStyle w:val="Platzhaltertext"/>
            </w:rPr>
            <w:t>Aufgaben und Verantwortung als Aufzählung mit 3 Bullets</w:t>
          </w:r>
        </w:p>
      </w:docPartBody>
    </w:docPart>
    <w:docPart>
      <w:docPartPr>
        <w:name w:val="FEBE2732DF164DC3BF137D565A07DB1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C7D1DF2-E6B5-4732-99B6-D9CE7D988359}"/>
      </w:docPartPr>
      <w:docPartBody>
        <w:p w:rsidR="00E6059D" w:rsidRDefault="00634928" w:rsidP="00634928">
          <w:pPr>
            <w:pStyle w:val="FEBE2732DF164DC3BF137D565A07DB1C1"/>
          </w:pPr>
          <w:r>
            <w:rPr>
              <w:rStyle w:val="Platzhaltertext"/>
              <w:b w:val="0"/>
              <w:bCs/>
            </w:rPr>
            <w:t>M</w:t>
          </w:r>
          <w:r>
            <w:rPr>
              <w:rStyle w:val="Platzhaltertext"/>
              <w:bCs/>
            </w:rPr>
            <w:t>ein Persönlichkeitsprofil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uropa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9FB6CF4"/>
    <w:multiLevelType w:val="multilevel"/>
    <w:tmpl w:val="576054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4928"/>
    <w:rsid w:val="00183FE1"/>
    <w:rsid w:val="00634928"/>
    <w:rsid w:val="00DD5760"/>
    <w:rsid w:val="00E60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634928"/>
    <w:rPr>
      <w:color w:val="808080" w:themeColor="background1" w:themeShade="80"/>
    </w:rPr>
  </w:style>
  <w:style w:type="paragraph" w:customStyle="1" w:styleId="2D2AC3E78A514963B8DDBE41DE4FA62D">
    <w:name w:val="2D2AC3E78A514963B8DDBE41DE4FA62D"/>
  </w:style>
  <w:style w:type="paragraph" w:customStyle="1" w:styleId="483F049E43B64D9CA8CBE3E0E945312A">
    <w:name w:val="483F049E43B64D9CA8CBE3E0E945312A"/>
  </w:style>
  <w:style w:type="paragraph" w:customStyle="1" w:styleId="40042B6196D54FB294CA4365DB75576A">
    <w:name w:val="40042B6196D54FB294CA4365DB75576A"/>
  </w:style>
  <w:style w:type="paragraph" w:customStyle="1" w:styleId="5ECDEC9342494DA6850F2C93308B0EAD">
    <w:name w:val="5ECDEC9342494DA6850F2C93308B0EAD"/>
  </w:style>
  <w:style w:type="paragraph" w:customStyle="1" w:styleId="F79AB2E9DCD54A85A97A820C2846D1C2">
    <w:name w:val="F79AB2E9DCD54A85A97A820C2846D1C2"/>
  </w:style>
  <w:style w:type="paragraph" w:customStyle="1" w:styleId="FBB2A081498C4D57AED1B951897EA2F7">
    <w:name w:val="FBB2A081498C4D57AED1B951897EA2F7"/>
  </w:style>
  <w:style w:type="paragraph" w:customStyle="1" w:styleId="1F50A3FF353E408C949BFA7084DB4F65">
    <w:name w:val="1F50A3FF353E408C949BFA7084DB4F65"/>
  </w:style>
  <w:style w:type="paragraph" w:customStyle="1" w:styleId="C37207D53993431DAB46CD659A378703">
    <w:name w:val="C37207D53993431DAB46CD659A378703"/>
  </w:style>
  <w:style w:type="paragraph" w:customStyle="1" w:styleId="B0DD94F86C0A4AFB9CA573D45FEE6B5A">
    <w:name w:val="B0DD94F86C0A4AFB9CA573D45FEE6B5A"/>
  </w:style>
  <w:style w:type="paragraph" w:customStyle="1" w:styleId="130D4FCE9B004AD2A02CF0EA38A40E59">
    <w:name w:val="130D4FCE9B004AD2A02CF0EA38A40E59"/>
  </w:style>
  <w:style w:type="paragraph" w:customStyle="1" w:styleId="984BBBAA0B9F464595FDDB9EE7E3F778">
    <w:name w:val="984BBBAA0B9F464595FDDB9EE7E3F778"/>
  </w:style>
  <w:style w:type="paragraph" w:customStyle="1" w:styleId="27B222CE9EE54F3BAC6A15EA695022872">
    <w:name w:val="27B222CE9EE54F3BAC6A15EA695022872"/>
    <w:rsid w:val="00634928"/>
    <w:pPr>
      <w:spacing w:after="0" w:line="280" w:lineRule="atLeast"/>
    </w:pPr>
    <w:rPr>
      <w:rFonts w:ascii="Trebuchet MS" w:eastAsiaTheme="minorHAnsi" w:hAnsi="Trebuchet MS"/>
      <w:b/>
      <w:color w:val="FFC000" w:themeColor="accent4"/>
      <w:spacing w:val="30"/>
      <w:sz w:val="56"/>
      <w:lang w:val="de-DE" w:eastAsia="en-US"/>
    </w:rPr>
  </w:style>
  <w:style w:type="paragraph" w:customStyle="1" w:styleId="FEBE2732DF164DC3BF137D565A07DB1C1">
    <w:name w:val="FEBE2732DF164DC3BF137D565A07DB1C1"/>
    <w:rsid w:val="00634928"/>
    <w:pPr>
      <w:keepNext/>
      <w:tabs>
        <w:tab w:val="left" w:pos="567"/>
      </w:tabs>
      <w:spacing w:after="0" w:line="280" w:lineRule="atLeast"/>
      <w:ind w:left="-108"/>
    </w:pPr>
    <w:rPr>
      <w:rFonts w:ascii="Trebuchet MS" w:eastAsiaTheme="minorHAnsi" w:hAnsi="Trebuchet MS"/>
      <w:b/>
      <w:color w:val="000000" w:themeColor="text1"/>
      <w:sz w:val="18"/>
      <w:lang w:val="de-DE" w:eastAsia="en-US"/>
    </w:rPr>
  </w:style>
  <w:style w:type="paragraph" w:customStyle="1" w:styleId="D779ED48F6B1431E8622373FC388C1C71">
    <w:name w:val="D779ED48F6B1431E8622373FC388C1C71"/>
    <w:rsid w:val="00634928"/>
    <w:pPr>
      <w:keepNext/>
      <w:tabs>
        <w:tab w:val="left" w:pos="567"/>
      </w:tabs>
      <w:spacing w:after="120" w:line="280" w:lineRule="atLeast"/>
      <w:ind w:left="-108"/>
    </w:pPr>
    <w:rPr>
      <w:rFonts w:ascii="Trebuchet MS" w:eastAsiaTheme="minorHAnsi" w:hAnsi="Trebuchet MS"/>
      <w:color w:val="000000" w:themeColor="text1"/>
      <w:sz w:val="18"/>
      <w:lang w:val="de-DE" w:eastAsia="en-US"/>
    </w:rPr>
  </w:style>
  <w:style w:type="paragraph" w:customStyle="1" w:styleId="3BF14A6CD80848D59448BF7D2E092AFF1">
    <w:name w:val="3BF14A6CD80848D59448BF7D2E092AFF1"/>
    <w:rsid w:val="00634928"/>
    <w:pPr>
      <w:keepNext/>
      <w:tabs>
        <w:tab w:val="left" w:pos="567"/>
      </w:tabs>
      <w:spacing w:after="0" w:line="280" w:lineRule="atLeast"/>
      <w:ind w:left="-108"/>
    </w:pPr>
    <w:rPr>
      <w:rFonts w:ascii="Trebuchet MS" w:eastAsiaTheme="minorHAnsi" w:hAnsi="Trebuchet MS"/>
      <w:b/>
      <w:color w:val="000000" w:themeColor="text1"/>
      <w:sz w:val="18"/>
      <w:lang w:val="de-DE" w:eastAsia="en-US"/>
    </w:rPr>
  </w:style>
  <w:style w:type="paragraph" w:customStyle="1" w:styleId="B3A3C63C7FCE467786E20C48290DB0631">
    <w:name w:val="B3A3C63C7FCE467786E20C48290DB0631"/>
    <w:rsid w:val="00634928"/>
    <w:pPr>
      <w:keepNext/>
      <w:tabs>
        <w:tab w:val="left" w:pos="567"/>
      </w:tabs>
      <w:spacing w:after="0" w:line="280" w:lineRule="atLeast"/>
      <w:ind w:left="-108"/>
    </w:pPr>
    <w:rPr>
      <w:rFonts w:ascii="Trebuchet MS" w:eastAsiaTheme="minorHAnsi" w:hAnsi="Trebuchet MS"/>
      <w:color w:val="000000" w:themeColor="text1"/>
      <w:sz w:val="18"/>
      <w:lang w:val="de-DE" w:eastAsia="en-US"/>
    </w:rPr>
  </w:style>
  <w:style w:type="paragraph" w:customStyle="1" w:styleId="3F9DEC4EC7FF40A8B48DA028BD402DA91">
    <w:name w:val="3F9DEC4EC7FF40A8B48DA028BD402DA91"/>
    <w:rsid w:val="00634928"/>
    <w:pPr>
      <w:tabs>
        <w:tab w:val="num" w:pos="720"/>
      </w:tabs>
      <w:spacing w:after="120" w:line="280" w:lineRule="exact"/>
      <w:ind w:left="62" w:right="170" w:hanging="170"/>
      <w:contextualSpacing/>
    </w:pPr>
    <w:rPr>
      <w:rFonts w:ascii="Trebuchet MS" w:eastAsiaTheme="minorHAnsi" w:hAnsi="Trebuchet MS"/>
      <w:sz w:val="18"/>
      <w:lang w:val="de-DE" w:eastAsia="en-US"/>
    </w:rPr>
  </w:style>
  <w:style w:type="paragraph" w:customStyle="1" w:styleId="EA2DABD6F0CE4818A6842C2161150E571">
    <w:name w:val="EA2DABD6F0CE4818A6842C2161150E571"/>
    <w:rsid w:val="00634928"/>
    <w:pPr>
      <w:keepNext/>
      <w:tabs>
        <w:tab w:val="left" w:pos="567"/>
      </w:tabs>
      <w:spacing w:after="120" w:line="280" w:lineRule="atLeast"/>
      <w:ind w:left="-108"/>
    </w:pPr>
    <w:rPr>
      <w:rFonts w:ascii="Trebuchet MS" w:eastAsiaTheme="minorHAnsi" w:hAnsi="Trebuchet MS"/>
      <w:color w:val="000000" w:themeColor="text1"/>
      <w:sz w:val="18"/>
      <w:lang w:val="de-DE" w:eastAsia="en-US"/>
    </w:rPr>
  </w:style>
  <w:style w:type="paragraph" w:customStyle="1" w:styleId="8FBB6D3E6BCC46CAB02F8B33D10F09761">
    <w:name w:val="8FBB6D3E6BCC46CAB02F8B33D10F09761"/>
    <w:rsid w:val="00634928"/>
    <w:pPr>
      <w:keepNext/>
      <w:tabs>
        <w:tab w:val="left" w:pos="567"/>
      </w:tabs>
      <w:spacing w:after="0" w:line="280" w:lineRule="atLeast"/>
      <w:ind w:left="-108"/>
    </w:pPr>
    <w:rPr>
      <w:rFonts w:ascii="Trebuchet MS" w:eastAsiaTheme="minorHAnsi" w:hAnsi="Trebuchet MS"/>
      <w:b/>
      <w:color w:val="000000" w:themeColor="text1"/>
      <w:sz w:val="18"/>
      <w:lang w:val="de-DE" w:eastAsia="en-US"/>
    </w:rPr>
  </w:style>
  <w:style w:type="paragraph" w:customStyle="1" w:styleId="2405727674784EC3B2AA9448EDC655181">
    <w:name w:val="2405727674784EC3B2AA9448EDC655181"/>
    <w:rsid w:val="00634928"/>
    <w:pPr>
      <w:keepNext/>
      <w:tabs>
        <w:tab w:val="left" w:pos="567"/>
      </w:tabs>
      <w:spacing w:after="0" w:line="280" w:lineRule="atLeast"/>
      <w:ind w:left="-108"/>
    </w:pPr>
    <w:rPr>
      <w:rFonts w:ascii="Trebuchet MS" w:eastAsiaTheme="minorHAnsi" w:hAnsi="Trebuchet MS"/>
      <w:color w:val="000000" w:themeColor="text1"/>
      <w:sz w:val="18"/>
      <w:lang w:val="de-DE" w:eastAsia="en-US"/>
    </w:rPr>
  </w:style>
  <w:style w:type="paragraph" w:customStyle="1" w:styleId="0B65567971D44521B29A6DD416033B3D1">
    <w:name w:val="0B65567971D44521B29A6DD416033B3D1"/>
    <w:rsid w:val="00634928"/>
    <w:pPr>
      <w:tabs>
        <w:tab w:val="num" w:pos="720"/>
      </w:tabs>
      <w:spacing w:after="120" w:line="280" w:lineRule="exact"/>
      <w:ind w:left="62" w:right="170" w:hanging="170"/>
      <w:contextualSpacing/>
    </w:pPr>
    <w:rPr>
      <w:rFonts w:ascii="Trebuchet MS" w:eastAsiaTheme="minorHAnsi" w:hAnsi="Trebuchet MS"/>
      <w:sz w:val="18"/>
      <w:lang w:val="de-DE" w:eastAsia="en-US"/>
    </w:rPr>
  </w:style>
  <w:style w:type="paragraph" w:customStyle="1" w:styleId="0F63F3EAB7B44C55A57C61172249E9232">
    <w:name w:val="0F63F3EAB7B44C55A57C61172249E9232"/>
    <w:rsid w:val="00634928"/>
    <w:pPr>
      <w:keepNext/>
      <w:tabs>
        <w:tab w:val="left" w:pos="567"/>
      </w:tabs>
      <w:spacing w:after="120" w:line="280" w:lineRule="atLeast"/>
      <w:ind w:left="-108"/>
    </w:pPr>
    <w:rPr>
      <w:rFonts w:ascii="Trebuchet MS" w:eastAsiaTheme="minorHAnsi" w:hAnsi="Trebuchet MS"/>
      <w:color w:val="000000" w:themeColor="text1"/>
      <w:sz w:val="18"/>
      <w:lang w:val="de-DE" w:eastAsia="en-US"/>
    </w:rPr>
  </w:style>
  <w:style w:type="paragraph" w:customStyle="1" w:styleId="E2992DFBAD8444EF8236732C21AAC9F92">
    <w:name w:val="E2992DFBAD8444EF8236732C21AAC9F92"/>
    <w:rsid w:val="00634928"/>
    <w:pPr>
      <w:keepNext/>
      <w:tabs>
        <w:tab w:val="left" w:pos="567"/>
      </w:tabs>
      <w:spacing w:after="0" w:line="280" w:lineRule="atLeast"/>
      <w:ind w:left="-108"/>
    </w:pPr>
    <w:rPr>
      <w:rFonts w:ascii="Trebuchet MS" w:eastAsiaTheme="minorHAnsi" w:hAnsi="Trebuchet MS"/>
      <w:b/>
      <w:color w:val="000000" w:themeColor="text1"/>
      <w:sz w:val="18"/>
      <w:lang w:val="de-DE" w:eastAsia="en-US"/>
    </w:rPr>
  </w:style>
  <w:style w:type="paragraph" w:customStyle="1" w:styleId="91A0C9DAA29D4A9F9BE0A46ADC5988052">
    <w:name w:val="91A0C9DAA29D4A9F9BE0A46ADC5988052"/>
    <w:rsid w:val="00634928"/>
    <w:pPr>
      <w:keepNext/>
      <w:tabs>
        <w:tab w:val="left" w:pos="567"/>
      </w:tabs>
      <w:spacing w:after="0" w:line="280" w:lineRule="atLeast"/>
      <w:ind w:left="-108"/>
    </w:pPr>
    <w:rPr>
      <w:rFonts w:ascii="Trebuchet MS" w:eastAsiaTheme="minorHAnsi" w:hAnsi="Trebuchet MS"/>
      <w:color w:val="000000" w:themeColor="text1"/>
      <w:sz w:val="18"/>
      <w:lang w:val="de-DE" w:eastAsia="en-US"/>
    </w:rPr>
  </w:style>
  <w:style w:type="paragraph" w:customStyle="1" w:styleId="EC7DC741A9EC4BB6A7B39FA4598237D12">
    <w:name w:val="EC7DC741A9EC4BB6A7B39FA4598237D12"/>
    <w:rsid w:val="00634928"/>
    <w:pPr>
      <w:keepNext/>
      <w:tabs>
        <w:tab w:val="left" w:pos="567"/>
      </w:tabs>
      <w:spacing w:after="120" w:line="280" w:lineRule="atLeast"/>
      <w:ind w:left="-108"/>
    </w:pPr>
    <w:rPr>
      <w:rFonts w:ascii="Trebuchet MS" w:eastAsiaTheme="minorHAnsi" w:hAnsi="Trebuchet MS"/>
      <w:color w:val="000000" w:themeColor="text1"/>
      <w:sz w:val="18"/>
      <w:lang w:val="de-DE" w:eastAsia="en-US"/>
    </w:rPr>
  </w:style>
  <w:style w:type="paragraph" w:customStyle="1" w:styleId="2F3A941013094D89BAC458322614552B2">
    <w:name w:val="2F3A941013094D89BAC458322614552B2"/>
    <w:rsid w:val="00634928"/>
    <w:pPr>
      <w:keepNext/>
      <w:tabs>
        <w:tab w:val="left" w:pos="567"/>
      </w:tabs>
      <w:spacing w:after="120" w:line="280" w:lineRule="atLeast"/>
      <w:ind w:left="-108"/>
    </w:pPr>
    <w:rPr>
      <w:rFonts w:ascii="Trebuchet MS" w:eastAsiaTheme="minorHAnsi" w:hAnsi="Trebuchet MS"/>
      <w:color w:val="000000" w:themeColor="text1"/>
      <w:sz w:val="18"/>
      <w:lang w:val="de-DE" w:eastAsia="en-US"/>
    </w:rPr>
  </w:style>
  <w:style w:type="paragraph" w:customStyle="1" w:styleId="9287345EDB844C6986CF566565B556D02">
    <w:name w:val="9287345EDB844C6986CF566565B556D02"/>
    <w:rsid w:val="00634928"/>
    <w:pPr>
      <w:keepNext/>
      <w:tabs>
        <w:tab w:val="left" w:pos="567"/>
      </w:tabs>
      <w:spacing w:after="0" w:line="280" w:lineRule="atLeast"/>
      <w:ind w:left="-108"/>
    </w:pPr>
    <w:rPr>
      <w:rFonts w:ascii="Trebuchet MS" w:eastAsiaTheme="minorHAnsi" w:hAnsi="Trebuchet MS"/>
      <w:b/>
      <w:color w:val="000000" w:themeColor="text1"/>
      <w:sz w:val="18"/>
      <w:lang w:val="de-DE" w:eastAsia="en-US"/>
    </w:rPr>
  </w:style>
  <w:style w:type="paragraph" w:customStyle="1" w:styleId="C37B55A0F56E402B97B223E7ED05972F2">
    <w:name w:val="C37B55A0F56E402B97B223E7ED05972F2"/>
    <w:rsid w:val="00634928"/>
    <w:pPr>
      <w:keepNext/>
      <w:tabs>
        <w:tab w:val="left" w:pos="567"/>
      </w:tabs>
      <w:spacing w:after="0" w:line="280" w:lineRule="atLeast"/>
      <w:ind w:left="-108"/>
    </w:pPr>
    <w:rPr>
      <w:rFonts w:ascii="Trebuchet MS" w:eastAsiaTheme="minorHAnsi" w:hAnsi="Trebuchet MS"/>
      <w:color w:val="000000" w:themeColor="text1"/>
      <w:sz w:val="18"/>
      <w:lang w:val="de-DE" w:eastAsia="en-US"/>
    </w:rPr>
  </w:style>
  <w:style w:type="paragraph" w:customStyle="1" w:styleId="047481A7C4FE41608AAB342668D774DC2">
    <w:name w:val="047481A7C4FE41608AAB342668D774DC2"/>
    <w:rsid w:val="00634928"/>
    <w:pPr>
      <w:keepNext/>
      <w:tabs>
        <w:tab w:val="left" w:pos="567"/>
      </w:tabs>
      <w:spacing w:after="120" w:line="280" w:lineRule="atLeast"/>
      <w:ind w:left="-108"/>
    </w:pPr>
    <w:rPr>
      <w:rFonts w:ascii="Trebuchet MS" w:eastAsiaTheme="minorHAnsi" w:hAnsi="Trebuchet MS"/>
      <w:color w:val="000000" w:themeColor="text1"/>
      <w:sz w:val="18"/>
      <w:lang w:val="de-DE" w:eastAsia="en-US"/>
    </w:rPr>
  </w:style>
  <w:style w:type="paragraph" w:customStyle="1" w:styleId="3986D84DB2DB40F99EF807E36EB680522">
    <w:name w:val="3986D84DB2DB40F99EF807E36EB680522"/>
    <w:rsid w:val="00634928"/>
    <w:pPr>
      <w:keepNext/>
      <w:tabs>
        <w:tab w:val="left" w:pos="567"/>
      </w:tabs>
      <w:spacing w:after="0" w:line="280" w:lineRule="atLeast"/>
      <w:ind w:left="-108"/>
    </w:pPr>
    <w:rPr>
      <w:rFonts w:ascii="Trebuchet MS" w:eastAsiaTheme="minorHAnsi" w:hAnsi="Trebuchet MS"/>
      <w:color w:val="000000" w:themeColor="text1"/>
      <w:sz w:val="18"/>
      <w:lang w:val="de-DE" w:eastAsia="en-US"/>
    </w:rPr>
  </w:style>
  <w:style w:type="paragraph" w:customStyle="1" w:styleId="BF06FCFC645E4ADE81487E62FF90053F2">
    <w:name w:val="BF06FCFC645E4ADE81487E62FF90053F2"/>
    <w:rsid w:val="00634928"/>
    <w:pPr>
      <w:keepNext/>
      <w:tabs>
        <w:tab w:val="left" w:pos="567"/>
      </w:tabs>
      <w:spacing w:after="120" w:line="280" w:lineRule="atLeast"/>
      <w:ind w:left="-108"/>
    </w:pPr>
    <w:rPr>
      <w:rFonts w:ascii="Trebuchet MS" w:eastAsiaTheme="minorHAnsi" w:hAnsi="Trebuchet MS"/>
      <w:color w:val="000000" w:themeColor="text1"/>
      <w:sz w:val="18"/>
      <w:lang w:val="de-DE" w:eastAsia="en-US"/>
    </w:rPr>
  </w:style>
  <w:style w:type="paragraph" w:customStyle="1" w:styleId="9F4D28C174194FF2BD824CFC49EDF8A12">
    <w:name w:val="9F4D28C174194FF2BD824CFC49EDF8A12"/>
    <w:rsid w:val="00634928"/>
    <w:pPr>
      <w:keepNext/>
      <w:tabs>
        <w:tab w:val="left" w:pos="567"/>
      </w:tabs>
      <w:spacing w:after="120" w:line="280" w:lineRule="atLeast"/>
      <w:ind w:left="-108"/>
    </w:pPr>
    <w:rPr>
      <w:rFonts w:ascii="Trebuchet MS" w:eastAsiaTheme="minorHAnsi" w:hAnsi="Trebuchet MS"/>
      <w:color w:val="000000" w:themeColor="text1"/>
      <w:sz w:val="18"/>
      <w:lang w:val="de-DE" w:eastAsia="en-US"/>
    </w:rPr>
  </w:style>
  <w:style w:type="paragraph" w:customStyle="1" w:styleId="C2AC4C4A825042FAA50C39CDAE7E79A62">
    <w:name w:val="C2AC4C4A825042FAA50C39CDAE7E79A62"/>
    <w:rsid w:val="00634928"/>
    <w:pPr>
      <w:tabs>
        <w:tab w:val="num" w:pos="720"/>
      </w:tabs>
      <w:spacing w:after="120" w:line="280" w:lineRule="exact"/>
      <w:ind w:left="62" w:right="170" w:hanging="170"/>
      <w:contextualSpacing/>
    </w:pPr>
    <w:rPr>
      <w:rFonts w:ascii="Trebuchet MS" w:eastAsiaTheme="minorHAnsi" w:hAnsi="Trebuchet MS"/>
      <w:sz w:val="18"/>
      <w:lang w:val="de-DE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">
  <a:themeElements>
    <a:clrScheme name="Baloise C">
      <a:dk1>
        <a:sysClr val="windowText" lastClr="000000"/>
      </a:dk1>
      <a:lt1>
        <a:sysClr val="window" lastClr="FFFFFF"/>
      </a:lt1>
      <a:dk2>
        <a:srgbClr val="000000"/>
      </a:dk2>
      <a:lt2>
        <a:srgbClr val="E7E6E6"/>
      </a:lt2>
      <a:accent1>
        <a:srgbClr val="0F265C"/>
      </a:accent1>
      <a:accent2>
        <a:srgbClr val="7391A1"/>
      </a:accent2>
      <a:accent3>
        <a:srgbClr val="E4E4E3"/>
      </a:accent3>
      <a:accent4>
        <a:srgbClr val="38919B"/>
      </a:accent4>
      <a:accent5>
        <a:srgbClr val="4A4A49"/>
      </a:accent5>
      <a:accent6>
        <a:srgbClr val="8E8E8D"/>
      </a:accent6>
      <a:hlink>
        <a:srgbClr val="0F265C"/>
      </a:hlink>
      <a:folHlink>
        <a:srgbClr val="0F265C"/>
      </a:folHlink>
    </a:clrScheme>
    <a:fontScheme name="Baloise C">
      <a:majorFont>
        <a:latin typeface="Trebuchet MS"/>
        <a:ea typeface=""/>
        <a:cs typeface=""/>
      </a:majorFont>
      <a:minorFont>
        <a:latin typeface="Trebuchet M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62804FD5C10474DBB2931F3B05AE52E" ma:contentTypeVersion="12" ma:contentTypeDescription="Ein neues Dokument erstellen." ma:contentTypeScope="" ma:versionID="c91f6bc3b77f93c9241c15f0948e2cff">
  <xsd:schema xmlns:xsd="http://www.w3.org/2001/XMLSchema" xmlns:xs="http://www.w3.org/2001/XMLSchema" xmlns:p="http://schemas.microsoft.com/office/2006/metadata/properties" xmlns:ns2="41b33f3a-175e-44bb-a3c0-c6675b426270" xmlns:ns3="58ebdfed-ac50-4fc6-92f4-0c46e2fe5fd5" targetNamespace="http://schemas.microsoft.com/office/2006/metadata/properties" ma:root="true" ma:fieldsID="78293d8493734802a3fed9fe15bddba1" ns2:_="" ns3:_="">
    <xsd:import namespace="41b33f3a-175e-44bb-a3c0-c6675b426270"/>
    <xsd:import namespace="58ebdfed-ac50-4fc6-92f4-0c46e2fe5fd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b33f3a-175e-44bb-a3c0-c6675b42627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ebdfed-ac50-4fc6-92f4-0c46e2fe5fd5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CD135C3-AF88-48E3-83E9-2EF43FCAFA6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4E59777-6876-46BB-99C8-78E1B08F362E}"/>
</file>

<file path=customXml/itemProps3.xml><?xml version="1.0" encoding="utf-8"?>
<ds:datastoreItem xmlns:ds="http://schemas.openxmlformats.org/officeDocument/2006/customXml" ds:itemID="{3E859909-827C-4D8F-863A-DEBA573BC4C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50B647D-A203-441C-84A4-EE112303891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CV+Vorlage+modern</Template>
  <TotalTime>0</TotalTime>
  <Pages>2</Pages>
  <Words>192</Words>
  <Characters>1216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 Flückiger</dc:creator>
  <cp:keywords/>
  <dc:description/>
  <cp:lastModifiedBy>Marc Flückiger</cp:lastModifiedBy>
  <cp:revision>4</cp:revision>
  <cp:lastPrinted>2020-11-19T12:29:00Z</cp:lastPrinted>
  <dcterms:created xsi:type="dcterms:W3CDTF">2020-10-28T16:14:00Z</dcterms:created>
  <dcterms:modified xsi:type="dcterms:W3CDTF">2020-11-19T12:29:00Z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0x010100B62804FD5C10474DBB2931F3B05AE52E</vt:lpwstr>
  </property>
</Properties>
</file>